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1B1C0" w14:textId="77777777" w:rsidR="00982D52" w:rsidRPr="00CF614B" w:rsidRDefault="000A41CA" w:rsidP="000A41CA">
      <w:pPr>
        <w:pStyle w:val="Geenafstand"/>
        <w:jc w:val="center"/>
        <w:rPr>
          <w:rFonts w:ascii="Calibri" w:hAnsi="Calibri" w:cs="Calibri"/>
          <w:b/>
          <w:bCs/>
          <w:color w:val="004D59"/>
          <w:sz w:val="56"/>
          <w:szCs w:val="56"/>
        </w:rPr>
      </w:pPr>
      <w:r w:rsidRPr="00CF614B">
        <w:rPr>
          <w:rFonts w:ascii="Calibri" w:hAnsi="Calibri" w:cs="Calibri"/>
          <w:b/>
          <w:bCs/>
          <w:color w:val="004D59"/>
          <w:sz w:val="56"/>
          <w:szCs w:val="56"/>
        </w:rPr>
        <w:t>RSU</w:t>
      </w:r>
    </w:p>
    <w:p w14:paraId="6E0CE984" w14:textId="77777777" w:rsidR="000A41CA" w:rsidRDefault="000A41CA" w:rsidP="000A41CA">
      <w:pPr>
        <w:pStyle w:val="Geenafstand"/>
        <w:jc w:val="center"/>
        <w:rPr>
          <w:rFonts w:ascii="Calibri" w:hAnsi="Calibri" w:cs="Calibri"/>
          <w:b/>
          <w:bCs/>
          <w:i/>
          <w:iCs/>
        </w:rPr>
      </w:pPr>
    </w:p>
    <w:p w14:paraId="006753D5" w14:textId="77777777" w:rsidR="00982D52" w:rsidRDefault="00982D52" w:rsidP="00354367">
      <w:pPr>
        <w:pStyle w:val="Geenafstand"/>
        <w:ind w:left="2127" w:right="1669" w:hanging="426"/>
        <w:rPr>
          <w:rFonts w:ascii="Calibri" w:hAnsi="Calibri" w:cs="Calibri"/>
          <w:b/>
          <w:bCs/>
          <w:i/>
          <w:iCs/>
        </w:rPr>
      </w:pPr>
    </w:p>
    <w:p w14:paraId="1707D4FE" w14:textId="77777777" w:rsidR="00266708" w:rsidRPr="0097238B" w:rsidRDefault="00286E19" w:rsidP="00354367">
      <w:pPr>
        <w:pStyle w:val="Geenafstand"/>
        <w:ind w:left="2127" w:right="1669" w:hanging="426"/>
        <w:rPr>
          <w:rFonts w:ascii="Calibri" w:eastAsiaTheme="minorHAnsi" w:hAnsi="Calibri" w:cs="Calibri"/>
          <w:b/>
          <w:bCs/>
          <w:i/>
          <w:iCs/>
          <w:lang w:eastAsia="en-US"/>
        </w:rPr>
      </w:pPr>
      <w:r w:rsidRPr="0097238B">
        <w:rPr>
          <w:rFonts w:ascii="Calibri" w:hAnsi="Calibri" w:cs="Calibri"/>
          <w:b/>
          <w:bCs/>
          <w:i/>
          <w:iCs/>
        </w:rPr>
        <w:t>L</w:t>
      </w:r>
      <w:r w:rsidRPr="0097238B">
        <w:rPr>
          <w:rFonts w:ascii="Calibri" w:eastAsiaTheme="minorHAnsi" w:hAnsi="Calibri" w:cs="Calibri"/>
          <w:b/>
          <w:bCs/>
          <w:i/>
          <w:iCs/>
          <w:lang w:eastAsia="en-US"/>
        </w:rPr>
        <w:t xml:space="preserve">et op: </w:t>
      </w:r>
    </w:p>
    <w:p w14:paraId="2282DA1C" w14:textId="77777777" w:rsidR="000127E8" w:rsidRPr="00403FD2" w:rsidRDefault="000127E8" w:rsidP="000371B8">
      <w:pPr>
        <w:pStyle w:val="Lijstalinea"/>
        <w:numPr>
          <w:ilvl w:val="0"/>
          <w:numId w:val="8"/>
        </w:numPr>
        <w:spacing w:beforeLines="20" w:before="48" w:afterLines="20" w:after="48"/>
        <w:ind w:left="2058" w:right="1667" w:hanging="357"/>
        <w:rPr>
          <w:rFonts w:asciiTheme="minorHAnsi" w:eastAsiaTheme="minorHAnsi" w:hAnsiTheme="minorHAnsi" w:cstheme="minorHAnsi"/>
          <w:i/>
          <w:iCs/>
          <w:lang w:eastAsia="en-US"/>
        </w:rPr>
      </w:pP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De inlener actualiseert </w:t>
      </w:r>
      <w:r w:rsidR="00C21EC8">
        <w:rPr>
          <w:rFonts w:ascii="Calibri" w:hAnsi="Calibri" w:cs="Calibri"/>
          <w:i/>
          <w:iCs/>
        </w:rPr>
        <w:t>de RSU zodra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 gewijzigde omstandigheden</w:t>
      </w:r>
      <w:r w:rsidR="00C21EC8">
        <w:rPr>
          <w:rFonts w:ascii="Calibri" w:hAnsi="Calibri" w:cs="Calibri"/>
          <w:i/>
          <w:iCs/>
        </w:rPr>
        <w:t xml:space="preserve">, gewijzigde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werkzaamheden </w:t>
      </w:r>
      <w:r w:rsidR="00C21EC8">
        <w:rPr>
          <w:rFonts w:ascii="Calibri" w:hAnsi="Calibri" w:cs="Calibri"/>
          <w:i/>
          <w:iCs/>
        </w:rPr>
        <w:t xml:space="preserve">of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>relevante ongevallen</w:t>
      </w:r>
      <w:r w:rsidR="00C21EC8">
        <w:rPr>
          <w:rFonts w:ascii="Calibri" w:hAnsi="Calibri" w:cs="Calibri"/>
          <w:i/>
          <w:iCs/>
        </w:rPr>
        <w:t>, bijna-ongevallen of gevaarlijke situaties daartoe aanleiding geven.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 De uitzendorganisatie </w:t>
      </w:r>
      <w:r w:rsidR="00C21EC8">
        <w:rPr>
          <w:rFonts w:ascii="Calibri" w:hAnsi="Calibri" w:cs="Calibri"/>
          <w:i/>
          <w:iCs/>
        </w:rPr>
        <w:t>legt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 met de inlener </w:t>
      </w:r>
      <w:r w:rsidR="00C21EC8">
        <w:rPr>
          <w:rFonts w:ascii="Calibri" w:hAnsi="Calibri" w:cs="Calibri"/>
          <w:i/>
          <w:iCs/>
        </w:rPr>
        <w:t xml:space="preserve">vast op welke wijze aan deze actualisatieplicht wordt voldaan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>(vraag 2.1 van VCU 2026/6.0).</w:t>
      </w:r>
    </w:p>
    <w:p w14:paraId="10F6311C" w14:textId="77777777" w:rsidR="000127E8" w:rsidRPr="00403FD2" w:rsidRDefault="00135154" w:rsidP="000371B8">
      <w:pPr>
        <w:pStyle w:val="Lijstalinea"/>
        <w:numPr>
          <w:ilvl w:val="0"/>
          <w:numId w:val="8"/>
        </w:numPr>
        <w:spacing w:beforeLines="20" w:before="48" w:afterLines="20" w:after="48"/>
        <w:ind w:left="2058" w:right="1667" w:hanging="357"/>
        <w:rPr>
          <w:rFonts w:asciiTheme="minorHAnsi" w:eastAsiaTheme="minorHAnsi" w:hAnsiTheme="minorHAnsi" w:cstheme="minorHAnsi"/>
          <w:i/>
          <w:iCs/>
          <w:lang w:eastAsia="en-US"/>
        </w:rPr>
      </w:pPr>
      <w:r>
        <w:rPr>
          <w:rFonts w:ascii="Calibri" w:hAnsi="Calibri" w:cs="Calibri"/>
          <w:i/>
          <w:iCs/>
        </w:rPr>
        <w:t xml:space="preserve">Alle inhoudelijke onderdelen </w:t>
      </w:r>
      <w:r w:rsidR="000127E8"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van deze model-RSU </w:t>
      </w:r>
      <w:r>
        <w:rPr>
          <w:rFonts w:ascii="Calibri" w:hAnsi="Calibri" w:cs="Calibri"/>
          <w:i/>
          <w:iCs/>
        </w:rPr>
        <w:t>dienen</w:t>
      </w:r>
      <w:r w:rsidR="000127E8" w:rsidRPr="00802DB7">
        <w:rPr>
          <w:rFonts w:asciiTheme="minorHAnsi" w:eastAsiaTheme="minorHAnsi" w:hAnsiTheme="minorHAnsi" w:cstheme="minorHAnsi"/>
          <w:i/>
          <w:iCs/>
          <w:lang w:eastAsia="en-US"/>
        </w:rPr>
        <w:t xml:space="preserve"> onverkort te worden overgenomen</w:t>
      </w:r>
      <w:r>
        <w:rPr>
          <w:rFonts w:ascii="Calibri" w:hAnsi="Calibri" w:cs="Calibri"/>
          <w:i/>
          <w:iCs/>
        </w:rPr>
        <w:t>. De</w:t>
      </w:r>
      <w:r w:rsidR="000127E8" w:rsidRPr="00802DB7">
        <w:rPr>
          <w:rFonts w:asciiTheme="minorHAnsi" w:eastAsiaTheme="minorHAnsi" w:hAnsiTheme="minorHAnsi" w:cstheme="minorHAnsi"/>
          <w:i/>
          <w:iCs/>
          <w:lang w:eastAsia="en-US"/>
        </w:rPr>
        <w:t xml:space="preserve"> vorm, inrichting en het gebruikte medium </w:t>
      </w:r>
      <w:r>
        <w:rPr>
          <w:rFonts w:ascii="Calibri" w:hAnsi="Calibri" w:cs="Calibri"/>
          <w:i/>
          <w:iCs/>
        </w:rPr>
        <w:t>mogen worden aangepast, mits de inhoud volledig, duidelijk en toegankelijk blijft</w:t>
      </w:r>
      <w:r w:rsidR="000127E8" w:rsidRPr="00403FD2">
        <w:rPr>
          <w:rFonts w:asciiTheme="minorHAnsi" w:eastAsiaTheme="minorHAnsi" w:hAnsiTheme="minorHAnsi" w:cstheme="minorHAnsi"/>
          <w:i/>
          <w:iCs/>
          <w:lang w:eastAsia="en-US"/>
        </w:rPr>
        <w:t>.</w:t>
      </w:r>
    </w:p>
    <w:p w14:paraId="4FC6A90E" w14:textId="77777777" w:rsidR="00B215B2" w:rsidRPr="00435051" w:rsidRDefault="00B215B2" w:rsidP="00354367">
      <w:pPr>
        <w:pStyle w:val="Geenafstand"/>
        <w:ind w:left="2127" w:right="1669" w:hanging="426"/>
      </w:pPr>
    </w:p>
    <w:p w14:paraId="13506C89" w14:textId="77777777" w:rsidR="00296A02" w:rsidRDefault="00296A02" w:rsidP="00354367">
      <w:pPr>
        <w:pStyle w:val="Geenafstand"/>
        <w:ind w:left="2127" w:right="1669" w:hanging="426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0F606D35" w14:textId="77777777" w:rsidR="00E3750F" w:rsidRPr="0097238B" w:rsidRDefault="00E3750F" w:rsidP="00354367">
      <w:pPr>
        <w:pStyle w:val="Geenafstand"/>
        <w:ind w:left="2127" w:right="1669" w:hanging="426"/>
        <w:rPr>
          <w:rFonts w:asciiTheme="minorHAnsi" w:eastAsiaTheme="minorHAnsi" w:hAnsiTheme="minorHAnsi" w:cstheme="minorHAnsi"/>
          <w:b/>
          <w:bCs/>
          <w:lang w:eastAsia="en-US"/>
        </w:rPr>
      </w:pPr>
      <w:r w:rsidRPr="0097238B">
        <w:rPr>
          <w:rFonts w:asciiTheme="minorHAnsi" w:eastAsiaTheme="minorHAnsi" w:hAnsiTheme="minorHAnsi" w:cstheme="minorHAnsi"/>
          <w:b/>
          <w:bCs/>
          <w:lang w:eastAsia="en-US"/>
        </w:rPr>
        <w:t>Dit formulier bestaat uit de volgende onderdelen:</w:t>
      </w:r>
    </w:p>
    <w:p w14:paraId="014A4EE4" w14:textId="77777777" w:rsidR="00E26C01" w:rsidRPr="0097238B" w:rsidRDefault="00E26C01" w:rsidP="00354367">
      <w:pPr>
        <w:pStyle w:val="Geenafstand"/>
        <w:ind w:left="2127" w:right="1669" w:hanging="426"/>
        <w:rPr>
          <w:sz w:val="28"/>
          <w:szCs w:val="28"/>
        </w:rPr>
      </w:pPr>
    </w:p>
    <w:p w14:paraId="1AC142FE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Gegevens van de uitzendorganisatie</w:t>
      </w:r>
    </w:p>
    <w:p w14:paraId="0333CCAA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Gegevens van de inlenende organisatie</w:t>
      </w:r>
    </w:p>
    <w:p w14:paraId="753F522F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Algemene gegevens van de functie</w:t>
      </w:r>
    </w:p>
    <w:p w14:paraId="1940D505" w14:textId="77777777" w:rsidR="00F43BF6" w:rsidRPr="009B4C3A" w:rsidRDefault="00F43BF6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Inlener en wer</w:t>
      </w:r>
      <w:r w:rsidR="00151864" w:rsidRPr="009B4C3A">
        <w:rPr>
          <w:rFonts w:asciiTheme="minorHAnsi" w:eastAsiaTheme="minorHAnsi" w:hAnsiTheme="minorHAnsi" w:cstheme="minorHAnsi"/>
          <w:lang w:eastAsia="en-US"/>
        </w:rPr>
        <w:t>kplek</w:t>
      </w:r>
      <w:r w:rsidRPr="009B4C3A">
        <w:rPr>
          <w:rFonts w:asciiTheme="minorHAnsi" w:eastAsiaTheme="minorHAnsi" w:hAnsiTheme="minorHAnsi" w:cstheme="minorHAnsi"/>
          <w:lang w:eastAsia="en-US"/>
        </w:rPr>
        <w:t xml:space="preserve"> specifieke informatie en instructie</w:t>
      </w:r>
    </w:p>
    <w:p w14:paraId="6738DE08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iCs/>
          <w:lang w:eastAsia="en-US"/>
        </w:rPr>
        <w:t>Vereiste vakopleiding/ervaring</w:t>
      </w:r>
      <w:r w:rsidRPr="009B4C3A">
        <w:rPr>
          <w:rFonts w:asciiTheme="minorHAnsi" w:eastAsiaTheme="minorHAnsi" w:hAnsiTheme="minorHAnsi" w:cstheme="minorHAnsi"/>
          <w:lang w:eastAsia="en-US"/>
        </w:rPr>
        <w:t xml:space="preserve"> voor de functie</w:t>
      </w:r>
    </w:p>
    <w:p w14:paraId="0BAAC21C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iCs/>
          <w:lang w:eastAsia="en-US"/>
        </w:rPr>
      </w:pPr>
      <w:r w:rsidRPr="009B4C3A">
        <w:rPr>
          <w:rFonts w:asciiTheme="minorHAnsi" w:eastAsiaTheme="minorHAnsi" w:hAnsiTheme="minorHAnsi" w:cstheme="minorHAnsi"/>
          <w:iCs/>
          <w:lang w:eastAsia="en-US"/>
        </w:rPr>
        <w:t>Benodigde persoonlijke beschermingsmiddelen (PBM)</w:t>
      </w:r>
    </w:p>
    <w:p w14:paraId="30E5608C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iCs/>
          <w:lang w:eastAsia="en-US"/>
        </w:rPr>
      </w:pPr>
      <w:r w:rsidRPr="009B4C3A">
        <w:rPr>
          <w:rFonts w:asciiTheme="minorHAnsi" w:eastAsiaTheme="minorHAnsi" w:hAnsiTheme="minorHAnsi" w:cstheme="minorHAnsi"/>
          <w:iCs/>
          <w:lang w:eastAsia="en-US"/>
        </w:rPr>
        <w:t xml:space="preserve">Benodigde arbeidsmiddelen </w:t>
      </w:r>
    </w:p>
    <w:p w14:paraId="6AB5B36C" w14:textId="77777777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Blootstelling, monitoring en medisch onderzoek</w:t>
      </w:r>
    </w:p>
    <w:p w14:paraId="57B12AE6" w14:textId="77777777" w:rsidR="00F47FF9" w:rsidRPr="009B4C3A" w:rsidRDefault="00F47FF9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Voorwaarden en ondertekenen inlener</w:t>
      </w:r>
    </w:p>
    <w:p w14:paraId="42C78C47" w14:textId="77777777" w:rsidR="00F47FF9" w:rsidRPr="009B4C3A" w:rsidRDefault="00F47FF9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Ondertekenen uitzendorganisatie</w:t>
      </w:r>
    </w:p>
    <w:p w14:paraId="7C5D47A5" w14:textId="77777777" w:rsidR="00390689" w:rsidRDefault="00390689">
      <w:pPr>
        <w:spacing w:after="200" w:line="276" w:lineRule="auto"/>
        <w:rPr>
          <w:i/>
          <w:iCs/>
        </w:rPr>
      </w:pPr>
      <w:r>
        <w:rPr>
          <w:i/>
          <w:iCs/>
        </w:rPr>
        <w:br w:type="page"/>
      </w:r>
    </w:p>
    <w:p w14:paraId="21928C90" w14:textId="77777777" w:rsidR="00E3750F" w:rsidRPr="00435051" w:rsidRDefault="00E3750F" w:rsidP="00642BAE">
      <w:pPr>
        <w:pStyle w:val="Geenafstand"/>
        <w:jc w:val="center"/>
        <w:rPr>
          <w:i/>
          <w:iCs/>
        </w:rPr>
      </w:pPr>
    </w:p>
    <w:tbl>
      <w:tblPr>
        <w:tblStyle w:val="Tabelraster"/>
        <w:tblW w:w="13745" w:type="dxa"/>
        <w:tblLayout w:type="fixed"/>
        <w:tblLook w:val="04A0" w:firstRow="1" w:lastRow="0" w:firstColumn="1" w:lastColumn="0" w:noHBand="0" w:noVBand="1"/>
      </w:tblPr>
      <w:tblGrid>
        <w:gridCol w:w="3227"/>
        <w:gridCol w:w="3714"/>
        <w:gridCol w:w="3686"/>
        <w:gridCol w:w="3118"/>
      </w:tblGrid>
      <w:tr w:rsidR="00E36660" w:rsidRPr="00435051" w14:paraId="129D952E" w14:textId="77777777" w:rsidTr="00390689">
        <w:tc>
          <w:tcPr>
            <w:tcW w:w="13745" w:type="dxa"/>
            <w:gridSpan w:val="4"/>
          </w:tcPr>
          <w:p w14:paraId="0E274177" w14:textId="77777777" w:rsidR="00E36660" w:rsidRPr="00435051" w:rsidRDefault="006D3F65" w:rsidP="00E36660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36660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Gegevens van de uitzendorganisatie</w:t>
            </w:r>
          </w:p>
          <w:p w14:paraId="13071AD8" w14:textId="77777777" w:rsidR="00E36660" w:rsidRPr="00C86898" w:rsidRDefault="00E36660" w:rsidP="00E36660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uitzendorganisatie)</w:t>
            </w:r>
          </w:p>
        </w:tc>
      </w:tr>
      <w:tr w:rsidR="00680330" w:rsidRPr="00435051" w14:paraId="515BEDF6" w14:textId="77777777" w:rsidTr="00390689">
        <w:tc>
          <w:tcPr>
            <w:tcW w:w="3227" w:type="dxa"/>
          </w:tcPr>
          <w:p w14:paraId="4270CED7" w14:textId="77777777" w:rsidR="00680330" w:rsidRPr="00435051" w:rsidRDefault="00680330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bookmarkStart w:id="0" w:name="_Hlk89694532"/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 uitzendorganisatie</w:t>
            </w:r>
            <w:r w:rsidR="00A633BA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518" w:type="dxa"/>
            <w:gridSpan w:val="3"/>
          </w:tcPr>
          <w:p w14:paraId="7CBBF2BB" w14:textId="77777777" w:rsidR="00680330" w:rsidRPr="00435051" w:rsidRDefault="00680330" w:rsidP="004E4BFB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bookmarkEnd w:id="0"/>
      <w:tr w:rsidR="00E40C36" w:rsidRPr="00435051" w14:paraId="284BF3BB" w14:textId="77777777" w:rsidTr="00390689">
        <w:tc>
          <w:tcPr>
            <w:tcW w:w="3227" w:type="dxa"/>
          </w:tcPr>
          <w:p w14:paraId="4EC4E449" w14:textId="77777777" w:rsidR="00E40C36" w:rsidRPr="00435051" w:rsidRDefault="00E40C36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4" w:type="dxa"/>
          </w:tcPr>
          <w:p w14:paraId="7276B043" w14:textId="77777777" w:rsidR="00E40C36" w:rsidRPr="00435051" w:rsidRDefault="00E40C36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Naam:</w:t>
            </w:r>
          </w:p>
        </w:tc>
        <w:tc>
          <w:tcPr>
            <w:tcW w:w="3686" w:type="dxa"/>
          </w:tcPr>
          <w:p w14:paraId="4E55022F" w14:textId="77777777" w:rsidR="00E40C36" w:rsidRPr="00435051" w:rsidRDefault="00E40C36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Functie:</w:t>
            </w:r>
          </w:p>
        </w:tc>
        <w:tc>
          <w:tcPr>
            <w:tcW w:w="3118" w:type="dxa"/>
          </w:tcPr>
          <w:p w14:paraId="2E41AB0E" w14:textId="77777777" w:rsidR="00E40C36" w:rsidRPr="00435051" w:rsidRDefault="00E40C36" w:rsidP="00C86898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Telefoonnummer</w:t>
            </w:r>
            <w:r w:rsidR="00C86898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A633BA" w:rsidRPr="00435051" w14:paraId="5447DA25" w14:textId="77777777" w:rsidTr="00390689">
        <w:tc>
          <w:tcPr>
            <w:tcW w:w="3227" w:type="dxa"/>
          </w:tcPr>
          <w:p w14:paraId="04D216E4" w14:textId="77777777" w:rsidR="00A633BA" w:rsidRPr="00B852A4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Contactpersoon 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(intercedent)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</w:p>
          <w:p w14:paraId="0AC4E706" w14:textId="77777777" w:rsidR="00D726B7" w:rsidRPr="00435051" w:rsidRDefault="00D726B7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4" w:type="dxa"/>
          </w:tcPr>
          <w:p w14:paraId="3EDF7B84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1E92427C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</w:tcPr>
          <w:p w14:paraId="6C0D461E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2B4AEE99" w14:textId="77777777" w:rsidTr="00390689">
        <w:tc>
          <w:tcPr>
            <w:tcW w:w="3227" w:type="dxa"/>
          </w:tcPr>
          <w:p w14:paraId="638890FC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Uitzendkracht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092F01B2" w14:textId="77777777" w:rsidR="00D726B7" w:rsidRPr="00435051" w:rsidRDefault="00D726B7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6B60BD96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9561EF9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7EF1D7B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70BD68E8" w14:textId="77777777" w:rsidTr="00390689">
        <w:tc>
          <w:tcPr>
            <w:tcW w:w="3227" w:type="dxa"/>
            <w:tcBorders>
              <w:bottom w:val="single" w:sz="4" w:space="0" w:color="auto"/>
            </w:tcBorders>
          </w:tcPr>
          <w:p w14:paraId="74B0213F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Contactpersoon</w:t>
            </w:r>
            <w:r w:rsidR="00D05B4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bij overige vragen </w:t>
            </w:r>
            <w:r w:rsidR="00D05B46"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(optioneel)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23F85A89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9B5FBEF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58EC236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2D6E7D93" w14:textId="77777777" w:rsidR="002B7D7F" w:rsidRDefault="002B7D7F"/>
    <w:p w14:paraId="02D43C75" w14:textId="77777777" w:rsidR="00631D7D" w:rsidRDefault="00631D7D"/>
    <w:tbl>
      <w:tblPr>
        <w:tblStyle w:val="Tabelraster"/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27"/>
        <w:gridCol w:w="3719"/>
        <w:gridCol w:w="3686"/>
        <w:gridCol w:w="3118"/>
      </w:tblGrid>
      <w:tr w:rsidR="00A633BA" w:rsidRPr="00435051" w14:paraId="78939080" w14:textId="77777777" w:rsidTr="008B2799">
        <w:tc>
          <w:tcPr>
            <w:tcW w:w="1375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32015FE" w14:textId="77777777" w:rsidR="00A633BA" w:rsidRPr="00435051" w:rsidRDefault="006D3F65" w:rsidP="00D05B46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2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05B4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Gegevens van de inlenende organisatie</w:t>
            </w:r>
          </w:p>
          <w:p w14:paraId="20F881AD" w14:textId="77777777" w:rsidR="00D05B46" w:rsidRPr="00C86898" w:rsidRDefault="00D05B46" w:rsidP="00D05B46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</w:t>
            </w:r>
            <w:r w:rsidR="00D65948"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n</w:t>
            </w: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de organisatie)</w:t>
            </w:r>
          </w:p>
        </w:tc>
      </w:tr>
      <w:tr w:rsidR="00A633BA" w:rsidRPr="00435051" w14:paraId="66B679DE" w14:textId="77777777" w:rsidTr="008B2799">
        <w:tc>
          <w:tcPr>
            <w:tcW w:w="3227" w:type="dxa"/>
          </w:tcPr>
          <w:p w14:paraId="501B89B7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 inlenende organisatie</w:t>
            </w:r>
            <w:r w:rsidR="00D05B4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523" w:type="dxa"/>
            <w:gridSpan w:val="3"/>
            <w:tcBorders>
              <w:top w:val="single" w:sz="4" w:space="0" w:color="auto"/>
            </w:tcBorders>
          </w:tcPr>
          <w:p w14:paraId="4B7F1E33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28327622" w14:textId="77777777" w:rsidTr="008B2799">
        <w:tc>
          <w:tcPr>
            <w:tcW w:w="3227" w:type="dxa"/>
          </w:tcPr>
          <w:p w14:paraId="016E36B5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9" w:type="dxa"/>
            <w:tcBorders>
              <w:top w:val="single" w:sz="4" w:space="0" w:color="auto"/>
            </w:tcBorders>
          </w:tcPr>
          <w:p w14:paraId="7C35774C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Naam: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A2E8BA2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Functie: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6AF8FF4" w14:textId="77777777" w:rsidR="00A633BA" w:rsidRPr="00435051" w:rsidRDefault="00A633BA" w:rsidP="0014521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Telefoonnummer</w:t>
            </w:r>
          </w:p>
        </w:tc>
      </w:tr>
      <w:tr w:rsidR="00A633BA" w:rsidRPr="00435051" w14:paraId="358A75F7" w14:textId="77777777" w:rsidTr="008B2799">
        <w:tc>
          <w:tcPr>
            <w:tcW w:w="3227" w:type="dxa"/>
          </w:tcPr>
          <w:p w14:paraId="32EABECF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Inlener 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</w:t>
            </w:r>
            <w:r w:rsidR="00D65948"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leidinggevende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)</w:t>
            </w:r>
            <w:r w:rsid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72A6D779" w14:textId="77777777" w:rsidR="00D726B7" w:rsidRPr="00435051" w:rsidRDefault="00D726B7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9" w:type="dxa"/>
            <w:tcBorders>
              <w:top w:val="single" w:sz="4" w:space="0" w:color="auto"/>
            </w:tcBorders>
          </w:tcPr>
          <w:p w14:paraId="05A539B7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EA3E597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0ABAFF7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0B303570" w14:textId="77777777" w:rsidTr="008B2799">
        <w:tc>
          <w:tcPr>
            <w:tcW w:w="3227" w:type="dxa"/>
          </w:tcPr>
          <w:p w14:paraId="1BDC5967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Contactpersoon bij vragen over </w:t>
            </w:r>
            <w:r w:rsidR="00B852A4" w:rsidRPr="00CF614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Veiligheid en Gezondheid:</w:t>
            </w:r>
          </w:p>
        </w:tc>
        <w:tc>
          <w:tcPr>
            <w:tcW w:w="3719" w:type="dxa"/>
          </w:tcPr>
          <w:p w14:paraId="6F5E81A2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17A00D0E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</w:tcPr>
          <w:p w14:paraId="72218675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03A8C3E7" w14:textId="77777777" w:rsidTr="008B2799">
        <w:tc>
          <w:tcPr>
            <w:tcW w:w="3227" w:type="dxa"/>
          </w:tcPr>
          <w:p w14:paraId="537EB1C6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Contactpersoon bij overige vragen 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(optioneel)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</w:p>
        </w:tc>
        <w:tc>
          <w:tcPr>
            <w:tcW w:w="3719" w:type="dxa"/>
          </w:tcPr>
          <w:p w14:paraId="3E76D996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70863578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</w:tcPr>
          <w:p w14:paraId="67BE1E99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C70331B" w14:textId="77777777" w:rsidR="00564A10" w:rsidRDefault="00564A10"/>
    <w:p w14:paraId="776589DE" w14:textId="77777777" w:rsidR="00564A10" w:rsidRDefault="00564A10">
      <w:pPr>
        <w:spacing w:after="200" w:line="276" w:lineRule="auto"/>
      </w:pPr>
      <w:r>
        <w:br w:type="page"/>
      </w:r>
    </w:p>
    <w:p w14:paraId="0D66FB9E" w14:textId="77777777" w:rsidR="008971D2" w:rsidRDefault="008971D2"/>
    <w:p w14:paraId="42CF9A84" w14:textId="77777777" w:rsidR="00E26C01" w:rsidRPr="00435051" w:rsidRDefault="00E26C01"/>
    <w:tbl>
      <w:tblPr>
        <w:tblStyle w:val="Tabelraster"/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9355"/>
      </w:tblGrid>
      <w:tr w:rsidR="00E85F8C" w:rsidRPr="00435051" w14:paraId="369687C5" w14:textId="77777777" w:rsidTr="00564A10">
        <w:tc>
          <w:tcPr>
            <w:tcW w:w="13750" w:type="dxa"/>
            <w:gridSpan w:val="2"/>
          </w:tcPr>
          <w:p w14:paraId="316783AF" w14:textId="77777777" w:rsidR="00E85F8C" w:rsidRPr="00435051" w:rsidRDefault="006D3F65" w:rsidP="00E85F8C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3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85F8C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Algemene gegevens van de functie</w:t>
            </w:r>
          </w:p>
          <w:p w14:paraId="6B33A038" w14:textId="77777777" w:rsidR="00E85F8C" w:rsidRPr="00C86898" w:rsidRDefault="00E85F8C" w:rsidP="00E85F8C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A633BA" w:rsidRPr="00435051" w14:paraId="386D7ED6" w14:textId="77777777" w:rsidTr="00564A10">
        <w:tc>
          <w:tcPr>
            <w:tcW w:w="4395" w:type="dxa"/>
          </w:tcPr>
          <w:p w14:paraId="47E35B1F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Adres werklocatie/projectlocatie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782B83D5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6482F043" w14:textId="77777777" w:rsidTr="00564A10">
        <w:tc>
          <w:tcPr>
            <w:tcW w:w="4395" w:type="dxa"/>
          </w:tcPr>
          <w:p w14:paraId="5BA7A657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Functie uitzendkracht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49A54633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7A5F93FA" w14:textId="77777777" w:rsidTr="00564A10">
        <w:tc>
          <w:tcPr>
            <w:tcW w:w="4395" w:type="dxa"/>
          </w:tcPr>
          <w:p w14:paraId="0E481D19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Algemene omschrijving werkzaamheden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7F910AFD" w14:textId="77777777" w:rsidR="00A633BA" w:rsidRPr="00435051" w:rsidRDefault="00A633BA" w:rsidP="00A633BA">
            <w:pPr>
              <w:pStyle w:val="Lijstalinea"/>
              <w:spacing w:beforeLines="20" w:before="48" w:afterLines="20" w:after="48"/>
              <w:ind w:left="144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11B86555" w14:textId="77777777" w:rsidTr="00564A10">
        <w:tc>
          <w:tcPr>
            <w:tcW w:w="4395" w:type="dxa"/>
          </w:tcPr>
          <w:p w14:paraId="3FBCD8A1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Omschrijving van uit te voeren risicovolle taken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4ACF673D" w14:textId="77777777" w:rsidR="00A633BA" w:rsidRPr="00435051" w:rsidRDefault="00A633BA" w:rsidP="00A633BA">
            <w:pPr>
              <w:pStyle w:val="Lijstalinea"/>
              <w:spacing w:beforeLines="20" w:before="48" w:afterLines="20" w:after="48"/>
              <w:ind w:left="144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2A33EEAB" w14:textId="77777777" w:rsidTr="00564A10">
        <w:tc>
          <w:tcPr>
            <w:tcW w:w="4395" w:type="dxa"/>
            <w:tcBorders>
              <w:bottom w:val="single" w:sz="4" w:space="0" w:color="auto"/>
            </w:tcBorders>
          </w:tcPr>
          <w:p w14:paraId="6A141D02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Omschrijving eventuele risicovolle werkomgeving</w:t>
            </w:r>
            <w:r w:rsidR="000A0814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(en)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20A9B93C" w14:textId="77777777" w:rsidR="00A633BA" w:rsidRPr="00435051" w:rsidRDefault="00A633BA" w:rsidP="00A633BA">
            <w:pPr>
              <w:pStyle w:val="Lijstalinea"/>
              <w:spacing w:beforeLines="20" w:before="48" w:afterLines="20" w:after="48"/>
              <w:ind w:left="144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CE0B39" w:rsidRPr="00435051" w14:paraId="3A2C81AE" w14:textId="77777777" w:rsidTr="00564A10">
        <w:tc>
          <w:tcPr>
            <w:tcW w:w="4395" w:type="dxa"/>
            <w:tcBorders>
              <w:bottom w:val="single" w:sz="4" w:space="0" w:color="auto"/>
            </w:tcBorders>
          </w:tcPr>
          <w:p w14:paraId="2557CE9E" w14:textId="77777777" w:rsidR="00CE0B39" w:rsidRPr="00435051" w:rsidRDefault="00CE0B39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Omschrijving van </w:t>
            </w:r>
            <w:r w:rsidR="00E14F0B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relevante </w:t>
            </w:r>
            <w:r w:rsidR="00424BFB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recente ongevallen, </w:t>
            </w:r>
            <w:r w:rsidR="00E14F0B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bijna-ongevallen en onveilige </w:t>
            </w:r>
            <w:r w:rsidR="00D93C9D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situaties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349E5B97" w14:textId="77777777" w:rsidR="00CE0B39" w:rsidRPr="00435051" w:rsidRDefault="00CE0B39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5877B12C" w14:textId="77777777" w:rsidR="00DB5F47" w:rsidRDefault="00DB5F47"/>
    <w:p w14:paraId="02D4D156" w14:textId="77777777" w:rsidR="00DB5F47" w:rsidRDefault="00DB5F47">
      <w:pPr>
        <w:spacing w:after="200" w:line="276" w:lineRule="auto"/>
      </w:pPr>
      <w:r>
        <w:br w:type="page"/>
      </w:r>
    </w:p>
    <w:tbl>
      <w:tblPr>
        <w:tblStyle w:val="Tabelraster"/>
        <w:tblW w:w="1375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974"/>
        <w:gridCol w:w="3969"/>
        <w:gridCol w:w="5812"/>
      </w:tblGrid>
      <w:tr w:rsidR="00F43BF6" w:rsidRPr="00435051" w14:paraId="73F446CE" w14:textId="77777777" w:rsidTr="00564A10">
        <w:tc>
          <w:tcPr>
            <w:tcW w:w="13755" w:type="dxa"/>
            <w:gridSpan w:val="3"/>
            <w:tcBorders>
              <w:top w:val="single" w:sz="4" w:space="0" w:color="auto"/>
            </w:tcBorders>
          </w:tcPr>
          <w:p w14:paraId="396F7662" w14:textId="77777777" w:rsidR="00F43BF6" w:rsidRPr="00435051" w:rsidRDefault="00F43BF6" w:rsidP="00567BD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lastRenderedPageBreak/>
              <w:t>4</w:t>
            </w:r>
            <w:r w:rsidR="00D62A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Inlener en werk</w:t>
            </w:r>
            <w:r w:rsidR="00151864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plek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specifieke informatie en instructie</w:t>
            </w:r>
          </w:p>
          <w:p w14:paraId="041D528B" w14:textId="77777777" w:rsidR="00F43BF6" w:rsidRPr="00C86898" w:rsidRDefault="00F43BF6" w:rsidP="00567BD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F43BF6" w:rsidRPr="00435051" w14:paraId="3BD6AD35" w14:textId="77777777" w:rsidTr="002F7B9A">
        <w:trPr>
          <w:trHeight w:val="595"/>
        </w:trPr>
        <w:tc>
          <w:tcPr>
            <w:tcW w:w="3974" w:type="dxa"/>
            <w:vMerge w:val="restart"/>
          </w:tcPr>
          <w:p w14:paraId="7D4D4265" w14:textId="77777777" w:rsidR="00F43BF6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Wijze waarop </w:t>
            </w:r>
            <w:r w:rsidR="0081654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inlener 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 beschrijving van de gevaren, </w:t>
            </w:r>
            <w:r w:rsidR="0081654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isicobeperkende maatregelen en de </w:t>
            </w:r>
            <w:r w:rsidR="002E36C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rest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risico's voor de uitzendkracht op de werkplek</w:t>
            </w:r>
            <w:r w:rsidR="00F9597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uit</w:t>
            </w:r>
            <w:r w:rsidR="00534C1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F146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zijn</w:t>
            </w:r>
            <w:r w:rsidR="005F1469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F146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RI&amp;E</w:t>
            </w:r>
            <w:r w:rsidR="00AE7A36" w:rsidRPr="00CF07C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(</w:t>
            </w:r>
            <w:r w:rsidR="005F1469" w:rsidRPr="00CF07C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*</w:t>
            </w:r>
            <w:r w:rsidR="00AE7A36" w:rsidRPr="00CF07C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)</w:t>
            </w:r>
            <w:r w:rsidR="005F146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34C1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verstrekt </w:t>
            </w:r>
            <w:r w:rsidR="00534C1B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aan </w:t>
            </w:r>
            <w:r w:rsidR="005D439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 </w:t>
            </w:r>
            <w:r w:rsidR="00534C1B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uitzendorganisatie en </w:t>
            </w:r>
            <w:r w:rsidR="005D439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 </w:t>
            </w:r>
            <w:r w:rsidR="00534C1B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uitzendkracht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17F91CBF" w14:textId="77777777" w:rsidR="00F95976" w:rsidRDefault="00F9597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4AD08F32" w14:textId="77777777" w:rsidR="00CF07C6" w:rsidRDefault="00CF07C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3E1259C4" w14:textId="77777777" w:rsidR="00F95976" w:rsidRDefault="00F9597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610A7D8E" w14:textId="77777777" w:rsidR="00F95976" w:rsidRPr="00CF07C6" w:rsidRDefault="00AE7A36" w:rsidP="00AE7A3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CF07C6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(*) Risico inventarisatie &amp; evaluatie</w:t>
            </w:r>
          </w:p>
        </w:tc>
        <w:tc>
          <w:tcPr>
            <w:tcW w:w="3969" w:type="dxa"/>
          </w:tcPr>
          <w:p w14:paraId="6A7FAA1E" w14:textId="77777777" w:rsidR="00F43BF6" w:rsidRPr="00435051" w:rsidRDefault="00F43BF6" w:rsidP="00567BD5">
            <w:pPr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Style w:val="ui-provider"/>
                <w:rFonts w:asciiTheme="minorHAnsi" w:hAnsiTheme="minorHAnsi" w:cstheme="minorHAnsi"/>
                <w:b/>
                <w:bCs/>
                <w:sz w:val="22"/>
                <w:szCs w:val="22"/>
              </w:rPr>
              <w:t>Informatiebron</w:t>
            </w:r>
            <w:r w:rsidR="00734DD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12" w:type="dxa"/>
          </w:tcPr>
          <w:p w14:paraId="3EAE3291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Specificatie en wijze waarop er kennis van genomen kan worden</w:t>
            </w:r>
            <w:r w:rsidR="006C2598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6C25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(bijlage toevoegen indien nodig)</w:t>
            </w:r>
          </w:p>
        </w:tc>
      </w:tr>
      <w:tr w:rsidR="00F43BF6" w:rsidRPr="00435051" w14:paraId="48685CDD" w14:textId="77777777" w:rsidTr="002F7B9A">
        <w:trPr>
          <w:trHeight w:val="764"/>
        </w:trPr>
        <w:tc>
          <w:tcPr>
            <w:tcW w:w="3974" w:type="dxa"/>
            <w:vMerge/>
          </w:tcPr>
          <w:p w14:paraId="35BF9D80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</w:tcPr>
          <w:p w14:paraId="130A09C6" w14:textId="77777777" w:rsidR="00F43BF6" w:rsidRPr="00435051" w:rsidRDefault="00F43BF6" w:rsidP="001D2B8D">
            <w:pPr>
              <w:spacing w:line="276" w:lineRule="auto"/>
              <w:rPr>
                <w:rStyle w:val="Hyperlink"/>
                <w:rFonts w:asciiTheme="minorHAnsi" w:eastAsiaTheme="minorHAnsi" w:hAnsiTheme="minorHAnsi" w:cstheme="minorHAnsi"/>
                <w:color w:val="auto"/>
                <w:sz w:val="22"/>
                <w:szCs w:val="22"/>
                <w:u w:val="non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Hyperlink"/>
                <w:rFonts w:asciiTheme="minorHAnsi" w:eastAsiaTheme="minorHAnsi" w:hAnsiTheme="minorHAnsi" w:cstheme="minorHAnsi"/>
                <w:color w:val="auto"/>
                <w:sz w:val="22"/>
                <w:szCs w:val="22"/>
                <w:u w:val="none"/>
                <w:lang w:eastAsia="en-US"/>
              </w:rPr>
              <w:t>De RI&amp;E van de inlener</w:t>
            </w:r>
          </w:p>
          <w:p w14:paraId="0325B558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Werk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instructies</w:t>
            </w:r>
          </w:p>
          <w:p w14:paraId="58AA9E39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A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rbocatalogus</w:t>
            </w:r>
          </w:p>
          <w:p w14:paraId="2484E5D3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Arbo-Informatiebladen</w:t>
            </w:r>
          </w:p>
          <w:p w14:paraId="19719676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Informatie Arbodienst</w:t>
            </w:r>
          </w:p>
          <w:p w14:paraId="35A5F94C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Taak Risico Analyses</w:t>
            </w:r>
          </w:p>
          <w:p w14:paraId="3B599693" w14:textId="77777777" w:rsidR="00F43BF6" w:rsidRPr="00435051" w:rsidRDefault="00F43BF6" w:rsidP="001D2B8D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Overig …</w:t>
            </w:r>
          </w:p>
        </w:tc>
        <w:tc>
          <w:tcPr>
            <w:tcW w:w="5812" w:type="dxa"/>
          </w:tcPr>
          <w:p w14:paraId="76F2678E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4C7BB0D7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403C047E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59852E30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6549CE2A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5B76FC38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7EB6DDCF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</w:tc>
      </w:tr>
      <w:tr w:rsidR="00F43BF6" w:rsidRPr="00435051" w14:paraId="4401C304" w14:textId="77777777" w:rsidTr="00DB5F47">
        <w:tc>
          <w:tcPr>
            <w:tcW w:w="3974" w:type="dxa"/>
          </w:tcPr>
          <w:p w14:paraId="66BF5E21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Bedrijfseigen VG-voorlichting en instructie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781" w:type="dxa"/>
            <w:gridSpan w:val="2"/>
          </w:tcPr>
          <w:p w14:paraId="568AFBA4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Een exemplaar is bijgevoegd</w:t>
            </w:r>
          </w:p>
          <w:p w14:paraId="2CE4B2BF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Beschikbaar voor zelfstudie via: ……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…………….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…………..</w:t>
            </w:r>
          </w:p>
          <w:p w14:paraId="5CAA2001" w14:textId="77777777" w:rsidR="00F43BF6" w:rsidRPr="00435051" w:rsidRDefault="00F43BF6" w:rsidP="00DB5F4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Toelichting en uitreiking, door …</w:t>
            </w:r>
            <w:r w:rsidR="006C259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</w:t>
            </w:r>
            <w:r w:rsidR="00AE62B4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op (datum) 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………..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…….</w:t>
            </w:r>
          </w:p>
          <w:p w14:paraId="059A9F4F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aanvang werkzaamheden op locatie</w:t>
            </w:r>
          </w:p>
          <w:p w14:paraId="17DE3E1E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Niet beschikbaar</w:t>
            </w:r>
          </w:p>
        </w:tc>
      </w:tr>
      <w:tr w:rsidR="00F43BF6" w:rsidRPr="00435051" w14:paraId="639B0FF6" w14:textId="77777777" w:rsidTr="00DB5F47">
        <w:tc>
          <w:tcPr>
            <w:tcW w:w="3974" w:type="dxa"/>
            <w:tcBorders>
              <w:bottom w:val="single" w:sz="4" w:space="0" w:color="auto"/>
            </w:tcBorders>
          </w:tcPr>
          <w:p w14:paraId="12A33A30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Specifieke VG-regels en procedures op werklocatie (eventueel bij opdrachtgever)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1AFBECBA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Een exemplaar is bijgevoegd</w:t>
            </w:r>
          </w:p>
          <w:p w14:paraId="4DB55244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Beschikbaar voor zelfstudie via: ………………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.</w:t>
            </w:r>
          </w:p>
          <w:p w14:paraId="4021EB78" w14:textId="77777777" w:rsidR="00F43BF6" w:rsidRPr="00435051" w:rsidRDefault="00F43BF6" w:rsidP="00DB5F4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Toelichting en uitreiking door </w:t>
            </w:r>
            <w:r w:rsidR="00AB77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………………………………</w:t>
            </w:r>
            <w:r w:rsidR="00AE62B4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…………………….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</w:t>
            </w:r>
            <w:r w:rsidR="00AB77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op (datum) 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………..</w:t>
            </w:r>
            <w:r w:rsidR="00AB77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…….</w:t>
            </w:r>
          </w:p>
          <w:p w14:paraId="70534297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aanvang werkzaamheden op locatie</w:t>
            </w:r>
          </w:p>
          <w:p w14:paraId="452E9F8E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Standaard poortinstructie, nl  ……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…………..</w:t>
            </w:r>
          </w:p>
          <w:p w14:paraId="28ABD870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Niet beschikbaar</w:t>
            </w:r>
          </w:p>
        </w:tc>
      </w:tr>
      <w:tr w:rsidR="00F43BF6" w:rsidRPr="00435051" w14:paraId="6DB9A531" w14:textId="77777777" w:rsidTr="00DB5F47">
        <w:trPr>
          <w:trHeight w:val="1639"/>
        </w:trPr>
        <w:tc>
          <w:tcPr>
            <w:tcW w:w="3974" w:type="dxa"/>
            <w:tcBorders>
              <w:bottom w:val="single" w:sz="4" w:space="0" w:color="auto"/>
            </w:tcBorders>
          </w:tcPr>
          <w:p w14:paraId="4EC030F3" w14:textId="77777777" w:rsidR="00F43BF6" w:rsidRPr="00435051" w:rsidRDefault="00F43BF6" w:rsidP="00296A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Afspraken over bedrijfshulpverlening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3E22B949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Een exemplaar is bijgevoegd</w:t>
            </w:r>
          </w:p>
          <w:p w14:paraId="552B0BA5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Beschikbaar voor zelfstudie via: ……………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…..</w:t>
            </w:r>
          </w:p>
          <w:p w14:paraId="6F6AA8E2" w14:textId="77777777" w:rsidR="00AA20E1" w:rsidRPr="00435051" w:rsidRDefault="00F43BF6" w:rsidP="005A3AA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Toelichting en uitreiking, door</w:t>
            </w:r>
            <w:r w:rsidR="00AA20E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……………………………</w:t>
            </w:r>
            <w:r w:rsidR="00AE62B4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……………………..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="00AA20E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op (datum) 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………..</w:t>
            </w:r>
            <w:r w:rsidR="00AA20E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…….</w:t>
            </w:r>
          </w:p>
          <w:p w14:paraId="69DDCE2D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aanvang werkzaamheden op locatie</w:t>
            </w:r>
          </w:p>
          <w:p w14:paraId="7D3B79B9" w14:textId="77777777" w:rsidR="00F43BF6" w:rsidRPr="00435051" w:rsidRDefault="00F43BF6" w:rsidP="00567BD5">
            <w:pPr>
              <w:rPr>
                <w:rStyle w:val="Hyperlink"/>
                <w:rFonts w:asciiTheme="minorHAnsi" w:eastAsiaTheme="minorHAnsi" w:hAnsiTheme="minorHAnsi" w:cstheme="minorHAnsi"/>
                <w:color w:val="auto"/>
                <w:sz w:val="22"/>
                <w:szCs w:val="22"/>
                <w:u w:val="non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Niet beschikbaar</w:t>
            </w:r>
          </w:p>
        </w:tc>
      </w:tr>
    </w:tbl>
    <w:p w14:paraId="060333BA" w14:textId="77777777" w:rsidR="00631D7D" w:rsidRDefault="00631D7D"/>
    <w:tbl>
      <w:tblPr>
        <w:tblStyle w:val="Tabelraster"/>
        <w:tblW w:w="1376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688"/>
        <w:gridCol w:w="4678"/>
        <w:gridCol w:w="4394"/>
      </w:tblGrid>
      <w:tr w:rsidR="000714A7" w:rsidRPr="00435051" w14:paraId="02B6E0EE" w14:textId="77777777" w:rsidTr="00BE5B08">
        <w:tc>
          <w:tcPr>
            <w:tcW w:w="137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E421D7" w14:textId="77777777" w:rsidR="0041761A" w:rsidRPr="00435051" w:rsidRDefault="00F43BF6" w:rsidP="0041761A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5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.</w:t>
            </w:r>
            <w:r w:rsidR="006D3F65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41761A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Vereiste vakopleiding/ervaring</w:t>
            </w:r>
            <w:r w:rsidR="0041761A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voor de functie</w:t>
            </w:r>
          </w:p>
          <w:p w14:paraId="21F30295" w14:textId="77777777" w:rsidR="000714A7" w:rsidRPr="00C86898" w:rsidRDefault="0041761A" w:rsidP="0041761A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A633BA" w:rsidRPr="00435051" w14:paraId="5D4A6A12" w14:textId="77777777" w:rsidTr="000A7AA2">
        <w:tc>
          <w:tcPr>
            <w:tcW w:w="4688" w:type="dxa"/>
            <w:tcBorders>
              <w:bottom w:val="single" w:sz="4" w:space="0" w:color="auto"/>
            </w:tcBorders>
          </w:tcPr>
          <w:p w14:paraId="3CDFB2EC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Vereiste VG-opleiding(en)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6CDFE4DF" w14:textId="77777777" w:rsidR="00A633BA" w:rsidRPr="00435051" w:rsidRDefault="00A633BA" w:rsidP="00A633BA">
            <w:pPr>
              <w:spacing w:beforeLines="20" w:before="48" w:afterLines="20" w:after="48"/>
              <w:ind w:left="202" w:hanging="20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Diploma B-VCA</w:t>
            </w:r>
          </w:p>
          <w:p w14:paraId="645C2763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Diploma VOL-VCA</w:t>
            </w:r>
          </w:p>
          <w:p w14:paraId="3E5FDBDA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Rijbewijs B/BE/C/CE</w:t>
            </w:r>
          </w:p>
          <w:p w14:paraId="7E8220B2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Vereiste certificaten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/</w:t>
            </w:r>
            <w:r w:rsidR="00495BCC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diploma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’</w:t>
            </w:r>
            <w:r w:rsidR="00495BCC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s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risicovolle taken:</w:t>
            </w:r>
          </w:p>
          <w:p w14:paraId="612D3915" w14:textId="77777777" w:rsidR="00A633BA" w:rsidRPr="00435051" w:rsidRDefault="00495BCC" w:rsidP="00A633BA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1EF3D48A" w14:textId="77777777" w:rsidR="005B70E4" w:rsidRPr="00435051" w:rsidRDefault="005B70E4" w:rsidP="00495BCC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0B2D79EB" w14:textId="77777777" w:rsidR="00801DA0" w:rsidRPr="00435051" w:rsidRDefault="00801DA0" w:rsidP="00801DA0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6AAAE04B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Overige 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noodzakelijke </w:t>
            </w:r>
            <w:r w:rsidR="009A7289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VG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-opleidingen </w:t>
            </w:r>
          </w:p>
          <w:p w14:paraId="386B98BB" w14:textId="77777777" w:rsidR="001236D9" w:rsidRPr="00435051" w:rsidRDefault="001236D9" w:rsidP="001236D9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12CEFE9A" w14:textId="77777777" w:rsidR="005B70E4" w:rsidRDefault="001236D9" w:rsidP="005B70E4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2A0A040F" w14:textId="77777777" w:rsidR="001236D9" w:rsidRPr="00435051" w:rsidRDefault="005B70E4" w:rsidP="00325111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</w:tc>
      </w:tr>
      <w:tr w:rsidR="008971D2" w:rsidRPr="00435051" w14:paraId="069CB55E" w14:textId="77777777" w:rsidTr="00BE5B08">
        <w:tc>
          <w:tcPr>
            <w:tcW w:w="1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41E57" w14:textId="77777777" w:rsidR="00B039DC" w:rsidRPr="00435051" w:rsidRDefault="00B039DC" w:rsidP="00445BB4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445BB4" w:rsidRPr="00435051" w14:paraId="61B0447C" w14:textId="77777777" w:rsidTr="00BE5B08">
        <w:tc>
          <w:tcPr>
            <w:tcW w:w="13760" w:type="dxa"/>
            <w:gridSpan w:val="3"/>
            <w:tcBorders>
              <w:top w:val="single" w:sz="4" w:space="0" w:color="auto"/>
            </w:tcBorders>
          </w:tcPr>
          <w:p w14:paraId="44E68EBF" w14:textId="77777777" w:rsidR="00445BB4" w:rsidRPr="00435051" w:rsidRDefault="00F43BF6" w:rsidP="00445BB4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6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.</w:t>
            </w:r>
            <w:r w:rsidR="006D3F65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445BB4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Benodigde persoonlijke beschermingsmiddelen (PBM)</w:t>
            </w:r>
          </w:p>
          <w:p w14:paraId="5BFF06AF" w14:textId="77777777" w:rsidR="00445BB4" w:rsidRPr="00C86898" w:rsidRDefault="00445BB4" w:rsidP="00445BB4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B03FD8" w:rsidRPr="00435051" w14:paraId="35FF134D" w14:textId="77777777" w:rsidTr="000A7AA2">
        <w:tc>
          <w:tcPr>
            <w:tcW w:w="4688" w:type="dxa"/>
          </w:tcPr>
          <w:p w14:paraId="42402BE1" w14:textId="77777777" w:rsidR="00B03FD8" w:rsidRPr="00435051" w:rsidRDefault="006339C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Naam </w:t>
            </w:r>
            <w:r w:rsidR="003F1D97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PBM:</w:t>
            </w:r>
          </w:p>
        </w:tc>
        <w:tc>
          <w:tcPr>
            <w:tcW w:w="4678" w:type="dxa"/>
          </w:tcPr>
          <w:p w14:paraId="32E0209E" w14:textId="77777777" w:rsidR="00B03FD8" w:rsidRPr="00435051" w:rsidRDefault="003F1D9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Beschermingsklasse/ aanvullende eisen</w:t>
            </w:r>
            <w:r w:rsidR="0014521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394" w:type="dxa"/>
          </w:tcPr>
          <w:p w14:paraId="5B502AFC" w14:textId="77777777" w:rsidR="00B03FD8" w:rsidRPr="00435051" w:rsidRDefault="003F1D9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 verstrekken door</w:t>
            </w:r>
            <w:r w:rsidR="00B9192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="00DE3FE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E3FE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(*1)</w:t>
            </w:r>
          </w:p>
          <w:p w14:paraId="2D8DDA5E" w14:textId="77777777" w:rsidR="00B91926" w:rsidRPr="00435051" w:rsidRDefault="00C86898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  <w:lang w:eastAsia="en-US"/>
              </w:rPr>
              <w:t>(doorhalen wat niet van toepassing is)</w:t>
            </w:r>
          </w:p>
        </w:tc>
      </w:tr>
      <w:tr w:rsidR="00B91926" w:rsidRPr="00435051" w14:paraId="1207C6D0" w14:textId="77777777" w:rsidTr="000A7AA2">
        <w:tc>
          <w:tcPr>
            <w:tcW w:w="4688" w:type="dxa"/>
            <w:tcBorders>
              <w:bottom w:val="single" w:sz="4" w:space="0" w:color="auto"/>
            </w:tcBorders>
          </w:tcPr>
          <w:p w14:paraId="159451EF" w14:textId="77777777" w:rsidR="00B91926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7617F2F2" w14:textId="77777777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0FD025CD" w14:textId="77777777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3F46F4ED" w14:textId="77777777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202EFE91" w14:textId="77777777" w:rsidR="0079682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45E8CBAE" w14:textId="77777777" w:rsidR="005B70E4" w:rsidRPr="00435051" w:rsidRDefault="005B70E4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EDAA53C" w14:textId="77777777" w:rsidR="000A7AA2" w:rsidRPr="00435051" w:rsidRDefault="000A7AA2" w:rsidP="000A7AA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7501AC29" w14:textId="77777777" w:rsidR="000A7AA2" w:rsidRPr="00435051" w:rsidRDefault="000A7AA2" w:rsidP="000A7AA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5C369807" w14:textId="77777777" w:rsidR="000A7AA2" w:rsidRPr="00435051" w:rsidRDefault="000A7AA2" w:rsidP="000A7AA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35733D8E" w14:textId="77777777" w:rsidR="00B91926" w:rsidRPr="000A7AA2" w:rsidRDefault="000A7AA2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10D317A" w14:textId="77777777" w:rsidR="00B91926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122FD457" w14:textId="77777777" w:rsidR="00796821" w:rsidRPr="00435051" w:rsidRDefault="00796821" w:rsidP="00796821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4FF1B7DD" w14:textId="77777777" w:rsidR="00796821" w:rsidRPr="00435051" w:rsidRDefault="00796821" w:rsidP="00796821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07278436" w14:textId="77777777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</w:tr>
      <w:tr w:rsidR="00DE3FED" w:rsidRPr="00435051" w14:paraId="1F3AE975" w14:textId="77777777" w:rsidTr="00BE5B08">
        <w:tc>
          <w:tcPr>
            <w:tcW w:w="13760" w:type="dxa"/>
            <w:gridSpan w:val="3"/>
            <w:tcBorders>
              <w:bottom w:val="single" w:sz="4" w:space="0" w:color="auto"/>
            </w:tcBorders>
          </w:tcPr>
          <w:p w14:paraId="4F62E012" w14:textId="77777777" w:rsidR="00DE3FED" w:rsidRPr="00435051" w:rsidRDefault="00DE3FED" w:rsidP="00E540E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 xml:space="preserve">(*1) Let op : De verstrekker is ook verantwoordelijk voor </w:t>
            </w:r>
            <w:r w:rsidR="00E42D8F"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gebruiks</w:t>
            </w:r>
            <w:r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instructie</w:t>
            </w:r>
            <w:r w:rsidR="00E42D8F"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 xml:space="preserve"> van de PBM aan de uitzendkracht</w:t>
            </w:r>
            <w:r w:rsid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321AFBF4" w14:textId="77777777" w:rsidR="005B32A5" w:rsidRDefault="005B32A5"/>
    <w:p w14:paraId="5040A04C" w14:textId="77777777" w:rsidR="005B32A5" w:rsidRDefault="005B32A5"/>
    <w:tbl>
      <w:tblPr>
        <w:tblStyle w:val="Tabelraster"/>
        <w:tblW w:w="1376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93"/>
        <w:gridCol w:w="4678"/>
        <w:gridCol w:w="4394"/>
      </w:tblGrid>
      <w:tr w:rsidR="002B27C7" w:rsidRPr="00435051" w14:paraId="4FD9D574" w14:textId="77777777" w:rsidTr="000A7AA2">
        <w:tc>
          <w:tcPr>
            <w:tcW w:w="13765" w:type="dxa"/>
            <w:gridSpan w:val="3"/>
            <w:tcBorders>
              <w:top w:val="single" w:sz="4" w:space="0" w:color="auto"/>
            </w:tcBorders>
          </w:tcPr>
          <w:p w14:paraId="5A526996" w14:textId="77777777" w:rsidR="002B27C7" w:rsidRPr="00435051" w:rsidRDefault="00F43BF6" w:rsidP="006339C7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7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.</w:t>
            </w:r>
            <w:r w:rsidR="006D3F65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2B27C7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Benodigde </w:t>
            </w:r>
            <w:r w:rsidR="0054123C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arbeidsmiddelen</w:t>
            </w:r>
            <w:r w:rsidR="002B27C7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</w:p>
          <w:p w14:paraId="26A98180" w14:textId="77777777" w:rsidR="002B27C7" w:rsidRPr="00C86898" w:rsidRDefault="002B27C7" w:rsidP="006339C7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6339C7" w:rsidRPr="00435051" w14:paraId="7DAF115E" w14:textId="77777777" w:rsidTr="000A7AA2">
        <w:tc>
          <w:tcPr>
            <w:tcW w:w="4693" w:type="dxa"/>
          </w:tcPr>
          <w:p w14:paraId="72DEA7B1" w14:textId="77777777" w:rsidR="006339C7" w:rsidRPr="00435051" w:rsidRDefault="006339C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Naam arbeidsmiddel:</w:t>
            </w:r>
          </w:p>
        </w:tc>
        <w:tc>
          <w:tcPr>
            <w:tcW w:w="4678" w:type="dxa"/>
          </w:tcPr>
          <w:p w14:paraId="62D4285C" w14:textId="77777777" w:rsidR="006339C7" w:rsidRPr="00435051" w:rsidRDefault="003F01D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A</w:t>
            </w:r>
            <w:r w:rsidR="006339C7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anvullende 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kwaliteits</w:t>
            </w:r>
            <w:r w:rsidR="008A3E1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-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en/of VG</w:t>
            </w:r>
            <w:r w:rsidR="008A3E1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-</w:t>
            </w:r>
            <w:r w:rsidR="006339C7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eisen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394" w:type="dxa"/>
          </w:tcPr>
          <w:p w14:paraId="001D4364" w14:textId="77777777" w:rsidR="006339C7" w:rsidRPr="00B000C0" w:rsidRDefault="006339C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 verstrekken door:</w:t>
            </w:r>
            <w:r w:rsidR="00E42D8F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42D8F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(*2)</w:t>
            </w:r>
          </w:p>
        </w:tc>
      </w:tr>
      <w:tr w:rsidR="006339C7" w:rsidRPr="00435051" w14:paraId="62599D89" w14:textId="77777777" w:rsidTr="000A7AA2">
        <w:tc>
          <w:tcPr>
            <w:tcW w:w="4693" w:type="dxa"/>
            <w:tcBorders>
              <w:bottom w:val="single" w:sz="4" w:space="0" w:color="auto"/>
            </w:tcBorders>
          </w:tcPr>
          <w:p w14:paraId="403A2C46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12C15BAA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1EE64142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026232CF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0C43DAA9" w14:textId="77777777" w:rsidR="006339C7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2228465D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E201465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2FBB679B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43827FBF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006BA572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CB6BED6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49C3E8F7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7BCD2D22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094976A7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</w:tr>
      <w:tr w:rsidR="003F01D9" w:rsidRPr="00435051" w14:paraId="73E91B0D" w14:textId="77777777" w:rsidTr="000A7AA2">
        <w:tc>
          <w:tcPr>
            <w:tcW w:w="13765" w:type="dxa"/>
            <w:gridSpan w:val="3"/>
            <w:tcBorders>
              <w:bottom w:val="single" w:sz="4" w:space="0" w:color="auto"/>
            </w:tcBorders>
          </w:tcPr>
          <w:p w14:paraId="22FD8BCE" w14:textId="77777777" w:rsidR="003F01D9" w:rsidRPr="009A7E86" w:rsidRDefault="003F01D9" w:rsidP="009A7E8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(*</w:t>
            </w:r>
            <w:r w:rsidR="00F05D71" w:rsidRP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2</w:t>
            </w:r>
            <w:r w:rsidRP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) Let op : De verstrekker is ook verantwoordelijk voor gebruiksinstructie van het arbeidsmiddel aan de uitzendkracht</w:t>
            </w:r>
          </w:p>
        </w:tc>
      </w:tr>
    </w:tbl>
    <w:p w14:paraId="50BFAAEC" w14:textId="77777777" w:rsidR="00631D7D" w:rsidRDefault="00631D7D"/>
    <w:tbl>
      <w:tblPr>
        <w:tblStyle w:val="Tabelraster"/>
        <w:tblW w:w="1376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3228"/>
        <w:gridCol w:w="2457"/>
        <w:gridCol w:w="2694"/>
        <w:gridCol w:w="2976"/>
        <w:gridCol w:w="2410"/>
      </w:tblGrid>
      <w:tr w:rsidR="006D3F65" w:rsidRPr="00435051" w14:paraId="373FFEFB" w14:textId="77777777" w:rsidTr="00252F7C">
        <w:tc>
          <w:tcPr>
            <w:tcW w:w="13765" w:type="dxa"/>
            <w:gridSpan w:val="5"/>
            <w:tcBorders>
              <w:top w:val="single" w:sz="4" w:space="0" w:color="auto"/>
            </w:tcBorders>
          </w:tcPr>
          <w:p w14:paraId="640CFA78" w14:textId="77777777" w:rsidR="006D3F65" w:rsidRPr="00435051" w:rsidRDefault="006D3F65" w:rsidP="006D3F6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8</w:t>
            </w:r>
            <w:r w:rsidR="00D62A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Blootstelling, monitoring en medisch onderzoek</w:t>
            </w:r>
          </w:p>
          <w:p w14:paraId="60F1CC85" w14:textId="77777777" w:rsidR="006D3F65" w:rsidRPr="008A3436" w:rsidRDefault="006D3F65" w:rsidP="006D3F6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Cs/>
                <w:i/>
                <w:iCs/>
                <w:sz w:val="22"/>
                <w:szCs w:val="22"/>
                <w:lang w:eastAsia="en-US"/>
              </w:rPr>
            </w:pPr>
            <w:r w:rsidRPr="008A3436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0F0009" w:rsidRPr="00435051" w14:paraId="023D8774" w14:textId="77777777" w:rsidTr="00B000C0">
        <w:tc>
          <w:tcPr>
            <w:tcW w:w="3228" w:type="dxa"/>
          </w:tcPr>
          <w:p w14:paraId="2D25B5E8" w14:textId="77777777" w:rsidR="000F0009" w:rsidRPr="00435051" w:rsidRDefault="000F000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Blootstelling aan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vertAlign w:val="superscript"/>
                <w:lang w:eastAsia="en-US"/>
              </w:rPr>
              <w:t>(*3)</w:t>
            </w:r>
          </w:p>
        </w:tc>
        <w:tc>
          <w:tcPr>
            <w:tcW w:w="2457" w:type="dxa"/>
          </w:tcPr>
          <w:p w14:paraId="1AC04D24" w14:textId="77777777" w:rsidR="000F0009" w:rsidRPr="00435051" w:rsidRDefault="000F000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Medisch onderzoek geschiktheid vooraf noodzakelijk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694" w:type="dxa"/>
          </w:tcPr>
          <w:p w14:paraId="5E5C18F8" w14:textId="77777777" w:rsidR="0018243F" w:rsidRPr="00435051" w:rsidRDefault="000F0009" w:rsidP="003B60FC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Preventief onderzoek aanbieden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976" w:type="dxa"/>
          </w:tcPr>
          <w:p w14:paraId="0E36D975" w14:textId="77777777" w:rsidR="003C6123" w:rsidRPr="00435051" w:rsidRDefault="000F0009" w:rsidP="003B60FC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Wie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410" w:type="dxa"/>
          </w:tcPr>
          <w:p w14:paraId="69411E8A" w14:textId="77777777" w:rsidR="000F0009" w:rsidRPr="00435051" w:rsidRDefault="000F000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Fre</w:t>
            </w:r>
            <w:r w:rsidR="00815474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quentie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C748D0" w:rsidRPr="00435051" w14:paraId="148C10BB" w14:textId="77777777" w:rsidTr="00B000C0">
        <w:tc>
          <w:tcPr>
            <w:tcW w:w="3228" w:type="dxa"/>
            <w:tcBorders>
              <w:bottom w:val="single" w:sz="4" w:space="0" w:color="auto"/>
            </w:tcBorders>
          </w:tcPr>
          <w:p w14:paraId="0D820F29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518C5D34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10E08569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106AC7BE" w14:textId="77777777" w:rsidR="00C748D0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6B7D7925" w14:textId="77777777" w:rsidR="00C748D0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479D7854" w14:textId="77777777" w:rsidR="00C748D0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7F1DF9F7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3C0B7590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C748D0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1.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1EA9E078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2.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7615162F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3.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22010AED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D0CF7B2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C748D0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1.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15873A17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2.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7FCC3056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3.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576744FB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FCE4732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178E263A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435D4979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6CD88EF5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AF12B57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21187675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428535C7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0B6CF3E1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6DD4B762" w14:textId="77777777" w:rsidR="00C748D0" w:rsidRPr="00435051" w:rsidRDefault="00C748D0" w:rsidP="00C748D0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954392" w:rsidRPr="00435051" w14:paraId="01792C8A" w14:textId="77777777" w:rsidTr="00252F7C">
        <w:tc>
          <w:tcPr>
            <w:tcW w:w="13765" w:type="dxa"/>
            <w:gridSpan w:val="5"/>
            <w:tcBorders>
              <w:bottom w:val="single" w:sz="4" w:space="0" w:color="auto"/>
            </w:tcBorders>
          </w:tcPr>
          <w:p w14:paraId="5C6A9F96" w14:textId="77777777" w:rsidR="00954392" w:rsidRPr="00435051" w:rsidRDefault="00B663EF" w:rsidP="0018243F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(*3) </w:t>
            </w:r>
            <w:r w:rsidR="00C64FAF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Denk </w:t>
            </w:r>
            <w:r w:rsidR="001A23E7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onder andere </w:t>
            </w:r>
            <w:r w:rsidR="00C64FAF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aan; (gevaarlijke)stoffen, geluid</w:t>
            </w:r>
            <w:r w:rsidR="00206343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, trillingen, nachtarbeid</w:t>
            </w:r>
            <w:r w:rsidR="001C5B6E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,</w:t>
            </w:r>
            <w:r w:rsidR="00206343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lichamelijke belasting</w:t>
            </w:r>
            <w:r w:rsidR="001C5B6E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, ademhalen via hulpmiddelen</w:t>
            </w:r>
            <w:r w:rsidR="00F12504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. Vermeld ook bij welke werkzaamheden</w:t>
            </w:r>
            <w:r w:rsidR="00270DC9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deze blootstelling plaatsvindt. </w:t>
            </w:r>
          </w:p>
        </w:tc>
      </w:tr>
    </w:tbl>
    <w:p w14:paraId="20AE64F4" w14:textId="77777777" w:rsidR="008E0F5F" w:rsidRDefault="008E0F5F"/>
    <w:p w14:paraId="5D63AEAB" w14:textId="77777777" w:rsidR="008E0F5F" w:rsidRDefault="008E0F5F">
      <w:pPr>
        <w:spacing w:after="200" w:line="276" w:lineRule="auto"/>
      </w:pPr>
      <w:r>
        <w:br w:type="page"/>
      </w:r>
    </w:p>
    <w:p w14:paraId="5430CD25" w14:textId="77777777" w:rsidR="005B32A5" w:rsidRDefault="005B32A5"/>
    <w:tbl>
      <w:tblPr>
        <w:tblStyle w:val="Tabelraster"/>
        <w:tblW w:w="13770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4273"/>
        <w:gridCol w:w="2835"/>
        <w:gridCol w:w="2551"/>
        <w:gridCol w:w="1701"/>
        <w:gridCol w:w="2410"/>
      </w:tblGrid>
      <w:tr w:rsidR="004B6472" w:rsidRPr="00435051" w14:paraId="101A1768" w14:textId="77777777" w:rsidTr="00723EBA">
        <w:tc>
          <w:tcPr>
            <w:tcW w:w="13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DFB4" w14:textId="77777777" w:rsidR="004B6472" w:rsidRPr="00435051" w:rsidRDefault="0024446F" w:rsidP="0024446F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9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Voorwaarden en ondertekenen inlener</w:t>
            </w:r>
          </w:p>
          <w:p w14:paraId="40A4DF5F" w14:textId="77777777" w:rsidR="0024446F" w:rsidRPr="00435051" w:rsidRDefault="0024446F" w:rsidP="0024446F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2E5402" w:rsidRPr="00435051" w14:paraId="51EBE516" w14:textId="77777777" w:rsidTr="00723EBA"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A6BB" w14:textId="77777777" w:rsidR="002E5402" w:rsidRPr="00435051" w:rsidRDefault="008D3804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Ernstige ongevallen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  <w:tcBorders>
              <w:left w:val="single" w:sz="4" w:space="0" w:color="auto"/>
            </w:tcBorders>
          </w:tcPr>
          <w:p w14:paraId="38092562" w14:textId="77777777" w:rsidR="002E5402" w:rsidRPr="00435051" w:rsidRDefault="002E5402" w:rsidP="008D3804">
            <w:pPr>
              <w:spacing w:after="200"/>
              <w:ind w:left="202" w:hanging="20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0A711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I</w:t>
            </w:r>
            <w:r w:rsidR="00560D8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nlener is zich ervan bewust dat </w:t>
            </w:r>
            <w:r w:rsidR="00925094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ernstige ongevallen aan de uitzen</w:t>
            </w:r>
            <w:r w:rsidR="0023462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d</w:t>
            </w:r>
            <w:r w:rsidR="00925094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organisatie moeten worden gemeld</w:t>
            </w:r>
            <w:r w:rsidR="00B85A78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B85A78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(</w:t>
            </w:r>
            <w:r w:rsidR="000B16F7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*</w:t>
            </w:r>
            <w:r w:rsidR="009A7E86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4</w:t>
            </w:r>
            <w:r w:rsidR="000B16F7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)</w:t>
            </w:r>
          </w:p>
        </w:tc>
      </w:tr>
      <w:tr w:rsidR="000B16F7" w:rsidRPr="00435051" w14:paraId="50B34F48" w14:textId="77777777" w:rsidTr="00723EBA">
        <w:tc>
          <w:tcPr>
            <w:tcW w:w="4273" w:type="dxa"/>
            <w:tcBorders>
              <w:top w:val="single" w:sz="4" w:space="0" w:color="auto"/>
            </w:tcBorders>
          </w:tcPr>
          <w:p w14:paraId="61C05794" w14:textId="77777777" w:rsidR="000B16F7" w:rsidRPr="00435051" w:rsidRDefault="008D3804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Afspraken over het uitwisselen van informatie over </w:t>
            </w:r>
            <w:r w:rsidR="00782A2C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voor het uitzendbureau relevante informatie 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ongevallen, bijna-ongevallen en gevaarlijke situaties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vertAlign w:val="superscript"/>
                <w:lang w:eastAsia="en-US"/>
              </w:rPr>
              <w:t>(*</w:t>
            </w:r>
            <w:r w:rsidR="009A7E86">
              <w:rPr>
                <w:rFonts w:asciiTheme="minorHAnsi" w:eastAsiaTheme="minorHAnsi" w:hAnsiTheme="minorHAnsi" w:cstheme="minorHAnsi"/>
                <w:b/>
                <w:sz w:val="22"/>
                <w:szCs w:val="22"/>
                <w:vertAlign w:val="superscript"/>
                <w:lang w:eastAsia="en-US"/>
              </w:rPr>
              <w:t>5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vertAlign w:val="superscript"/>
                <w:lang w:eastAsia="en-US"/>
              </w:rPr>
              <w:t>)</w:t>
            </w:r>
          </w:p>
        </w:tc>
        <w:tc>
          <w:tcPr>
            <w:tcW w:w="9497" w:type="dxa"/>
            <w:gridSpan w:val="4"/>
          </w:tcPr>
          <w:p w14:paraId="2AECB9C2" w14:textId="77777777" w:rsidR="000B16F7" w:rsidRDefault="000B16F7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569F1E05" w14:textId="77777777" w:rsidR="00FB409A" w:rsidRDefault="00FB409A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314F77CA" w14:textId="77777777" w:rsidR="00FB409A" w:rsidRPr="00435051" w:rsidRDefault="00FB409A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977003" w:rsidRPr="00435051" w14:paraId="2F9FC91C" w14:textId="77777777" w:rsidTr="00723EBA">
        <w:tc>
          <w:tcPr>
            <w:tcW w:w="4273" w:type="dxa"/>
          </w:tcPr>
          <w:p w14:paraId="09F56144" w14:textId="77777777" w:rsidR="00977003" w:rsidRPr="00435051" w:rsidRDefault="002F48FE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Actualisatie</w:t>
            </w:r>
            <w:r w:rsidR="006314A9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RSU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</w:tcPr>
          <w:p w14:paraId="25A11498" w14:textId="77777777" w:rsidR="00977003" w:rsidRPr="00435051" w:rsidRDefault="006314A9" w:rsidP="00EB2165">
            <w:pPr>
              <w:spacing w:after="200"/>
              <w:ind w:left="202" w:hanging="20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Inlener is zich ervan bewust dat </w:t>
            </w:r>
            <w:r w:rsidR="006E12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deze RSU </w:t>
            </w:r>
            <w:r w:rsidR="00EB2165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geactualiseerd moet worden indien omstandigheden daartoe aanleiding geven.</w:t>
            </w:r>
          </w:p>
        </w:tc>
      </w:tr>
      <w:tr w:rsidR="000B16F7" w:rsidRPr="00435051" w14:paraId="606C9142" w14:textId="77777777" w:rsidTr="00723EBA">
        <w:tc>
          <w:tcPr>
            <w:tcW w:w="13770" w:type="dxa"/>
            <w:gridSpan w:val="5"/>
          </w:tcPr>
          <w:p w14:paraId="1FF3125D" w14:textId="77777777" w:rsidR="000B16F7" w:rsidRPr="009A7E86" w:rsidRDefault="000B16F7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(*</w:t>
            </w:r>
            <w:r w:rsidR="009A7E8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4</w:t>
            </w: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) </w:t>
            </w:r>
            <w:r w:rsidR="00855D4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Acceptatie van deze voorwaarde</w:t>
            </w:r>
            <w:r w:rsidR="00002B6D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(n)</w:t>
            </w:r>
            <w:r w:rsidR="00855D4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is noodzakelijk voorafgaand aan de start van </w:t>
            </w:r>
            <w:r w:rsidR="00002B6D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werkzaamheden van de uitzendkracht bij inlener</w:t>
            </w:r>
          </w:p>
          <w:p w14:paraId="4B142F6F" w14:textId="77777777" w:rsidR="008D3804" w:rsidRPr="009A7E86" w:rsidRDefault="008D3804" w:rsidP="002E5402">
            <w:pPr>
              <w:spacing w:after="20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(*</w:t>
            </w:r>
            <w:r w:rsidR="009A7E8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5</w:t>
            </w: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) </w:t>
            </w:r>
            <w:r w:rsidR="00212AB5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Leg afspraken vast over de wijze waarop, wanneer en door wie voor het uitzendbureau relevante informatie over ongevallen, bijna-ongevallen en gevaarlijke situaties</w:t>
            </w:r>
            <w:r w:rsidR="00FE557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F17CE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mag worden </w:t>
            </w:r>
            <w:r w:rsidR="00FE557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uitgewisseld</w:t>
            </w:r>
            <w:r w:rsidR="00F17CE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en ook </w:t>
            </w:r>
            <w:r w:rsidR="005640B4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gaat worden uitgewisseld</w:t>
            </w:r>
            <w:r w:rsidR="00FE557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.</w:t>
            </w:r>
            <w:r w:rsidR="005640B4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E5402" w:rsidRPr="00435051" w14:paraId="3EBAA845" w14:textId="77777777" w:rsidTr="00723EBA">
        <w:tc>
          <w:tcPr>
            <w:tcW w:w="4273" w:type="dxa"/>
            <w:tcBorders>
              <w:bottom w:val="single" w:sz="4" w:space="0" w:color="auto"/>
            </w:tcBorders>
          </w:tcPr>
          <w:p w14:paraId="400D8C4F" w14:textId="77777777" w:rsidR="002E5402" w:rsidRPr="00435051" w:rsidRDefault="0036158B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Eventuele afwijkingen/ uitzonderingen of opmerkingen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  <w:tcBorders>
              <w:bottom w:val="single" w:sz="4" w:space="0" w:color="auto"/>
            </w:tcBorders>
          </w:tcPr>
          <w:p w14:paraId="62CC8BCA" w14:textId="77777777" w:rsidR="002E5402" w:rsidRPr="00435051" w:rsidRDefault="002E5402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5C1B9D19" w14:textId="77777777" w:rsidR="004E723B" w:rsidRPr="00435051" w:rsidRDefault="004E723B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2A66A452" w14:textId="77777777" w:rsidR="004E723B" w:rsidRPr="00435051" w:rsidRDefault="004E723B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7E2DF6" w:rsidRPr="00435051" w14:paraId="3FFD1420" w14:textId="77777777" w:rsidTr="008C1C03">
        <w:tc>
          <w:tcPr>
            <w:tcW w:w="4273" w:type="dxa"/>
            <w:tcBorders>
              <w:bottom w:val="single" w:sz="4" w:space="0" w:color="auto"/>
            </w:tcBorders>
          </w:tcPr>
          <w:p w14:paraId="19D627AD" w14:textId="77777777" w:rsidR="007E2DF6" w:rsidRPr="00435051" w:rsidRDefault="007E2DF6" w:rsidP="007E2DF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Ondertekening namens de inlener </w:t>
            </w:r>
          </w:p>
          <w:p w14:paraId="47BCCBB3" w14:textId="77777777" w:rsidR="007E2DF6" w:rsidRPr="00435051" w:rsidRDefault="007E2DF6" w:rsidP="007E2DF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A72C2D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(bevoegd ondertekenaar)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30DF602E" w14:textId="77777777" w:rsidR="007E2DF6" w:rsidRPr="00435051" w:rsidRDefault="007E2DF6" w:rsidP="00383B98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798980" w14:textId="77777777" w:rsidR="007E2DF6" w:rsidRPr="00A2206D" w:rsidRDefault="007E2DF6" w:rsidP="007E2DF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9C9D3C" w14:textId="77777777" w:rsidR="007E2DF6" w:rsidRPr="00435051" w:rsidRDefault="007E2DF6" w:rsidP="00383B98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Functie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48E74E" w14:textId="77777777" w:rsidR="007E2DF6" w:rsidRPr="00435051" w:rsidRDefault="007E2DF6" w:rsidP="00383B98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Datum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DE7361" w14:textId="77777777" w:rsidR="007E2DF6" w:rsidRPr="00435051" w:rsidRDefault="007E2DF6" w:rsidP="00383B98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Handtekenin</w:t>
            </w:r>
            <w:r w:rsidR="00A75E4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g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</w:tbl>
    <w:p w14:paraId="6AF9D8D4" w14:textId="77777777" w:rsidR="00A72C2D" w:rsidRDefault="00A72C2D"/>
    <w:p w14:paraId="0E00289E" w14:textId="77777777" w:rsidR="00A72C2D" w:rsidRDefault="00A72C2D">
      <w:pPr>
        <w:spacing w:after="200" w:line="276" w:lineRule="auto"/>
      </w:pPr>
      <w:r>
        <w:br w:type="page"/>
      </w:r>
    </w:p>
    <w:p w14:paraId="3722E295" w14:textId="77777777" w:rsidR="00EE315C" w:rsidRDefault="00EE315C"/>
    <w:tbl>
      <w:tblPr>
        <w:tblStyle w:val="Tabelraster"/>
        <w:tblW w:w="13770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4273"/>
        <w:gridCol w:w="2835"/>
        <w:gridCol w:w="2551"/>
        <w:gridCol w:w="1701"/>
        <w:gridCol w:w="2410"/>
      </w:tblGrid>
      <w:tr w:rsidR="00CE0112" w:rsidRPr="00435051" w14:paraId="0B6076F2" w14:textId="77777777" w:rsidTr="00A72C2D">
        <w:tc>
          <w:tcPr>
            <w:tcW w:w="13770" w:type="dxa"/>
            <w:gridSpan w:val="5"/>
            <w:tcBorders>
              <w:top w:val="single" w:sz="4" w:space="0" w:color="auto"/>
            </w:tcBorders>
          </w:tcPr>
          <w:p w14:paraId="505B35E9" w14:textId="77777777" w:rsidR="00CE0112" w:rsidRPr="00435051" w:rsidRDefault="00CE0112" w:rsidP="00CE0112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10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Ondertekenen uitzendorganisatie</w:t>
            </w:r>
          </w:p>
          <w:p w14:paraId="563005EF" w14:textId="77777777" w:rsidR="00CE0112" w:rsidRPr="00435051" w:rsidRDefault="00CE0112" w:rsidP="00CE0112">
            <w:pPr>
              <w:spacing w:after="20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2E5402" w:rsidRPr="00435051" w14:paraId="26E3B227" w14:textId="77777777" w:rsidTr="00A72C2D">
        <w:tc>
          <w:tcPr>
            <w:tcW w:w="4273" w:type="dxa"/>
          </w:tcPr>
          <w:p w14:paraId="0EBFE295" w14:textId="77777777" w:rsidR="002E5402" w:rsidRPr="00435051" w:rsidRDefault="00CE0112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Eventuele afwijkingen/ uitzonderingen of opmerkingen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</w:tcPr>
          <w:p w14:paraId="7264183C" w14:textId="77777777" w:rsidR="002E5402" w:rsidRPr="00435051" w:rsidRDefault="002E5402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0502B926" w14:textId="77777777" w:rsidR="00E3750F" w:rsidRPr="00435051" w:rsidRDefault="00E3750F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5485AA50" w14:textId="77777777" w:rsidR="00E3750F" w:rsidRPr="00435051" w:rsidRDefault="00E3750F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CE0112" w:rsidRPr="00435051" w14:paraId="1FCA57A6" w14:textId="77777777" w:rsidTr="00A72C2D">
        <w:tc>
          <w:tcPr>
            <w:tcW w:w="4273" w:type="dxa"/>
          </w:tcPr>
          <w:p w14:paraId="08365C03" w14:textId="77777777" w:rsidR="00CE0112" w:rsidRPr="00435051" w:rsidRDefault="00CE0112" w:rsidP="004C200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Ondertekening namens de uitzendorganisatie </w:t>
            </w:r>
          </w:p>
          <w:p w14:paraId="28748A66" w14:textId="77777777" w:rsidR="00CE0112" w:rsidRPr="00435051" w:rsidRDefault="00CE0112" w:rsidP="004C200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A72C2D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(bevoegd ondertekenaar)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19EE4472" w14:textId="77777777" w:rsidR="00CE0112" w:rsidRPr="00435051" w:rsidRDefault="00CE0112" w:rsidP="004C200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64C497A3" w14:textId="77777777" w:rsidR="00CE0112" w:rsidRPr="00435051" w:rsidRDefault="00CE0112" w:rsidP="00A75E4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</w:t>
            </w:r>
          </w:p>
        </w:tc>
        <w:tc>
          <w:tcPr>
            <w:tcW w:w="2551" w:type="dxa"/>
          </w:tcPr>
          <w:p w14:paraId="64FA3A54" w14:textId="77777777" w:rsidR="00CE0112" w:rsidRPr="00435051" w:rsidRDefault="00CE0112" w:rsidP="004C2005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Functie</w:t>
            </w:r>
          </w:p>
        </w:tc>
        <w:tc>
          <w:tcPr>
            <w:tcW w:w="1701" w:type="dxa"/>
          </w:tcPr>
          <w:p w14:paraId="6E9C9ADB" w14:textId="77777777" w:rsidR="00CE0112" w:rsidRPr="00435051" w:rsidRDefault="00CE0112" w:rsidP="004C2005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2410" w:type="dxa"/>
          </w:tcPr>
          <w:p w14:paraId="08EDA472" w14:textId="77777777" w:rsidR="00CE0112" w:rsidRPr="00435051" w:rsidRDefault="00CE0112" w:rsidP="004C2005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Handtekening</w:t>
            </w:r>
          </w:p>
        </w:tc>
      </w:tr>
    </w:tbl>
    <w:p w14:paraId="3091318E" w14:textId="77777777" w:rsidR="000E0826" w:rsidRPr="00435051" w:rsidRDefault="000E0826" w:rsidP="00E33314">
      <w:pPr>
        <w:rPr>
          <w:rFonts w:asciiTheme="minorHAnsi" w:hAnsiTheme="minorHAnsi" w:cstheme="minorHAnsi"/>
          <w:sz w:val="22"/>
          <w:szCs w:val="22"/>
        </w:rPr>
      </w:pPr>
    </w:p>
    <w:sectPr w:rsidR="000E0826" w:rsidRPr="00435051" w:rsidSect="005A3A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DD47" w14:textId="77777777" w:rsidR="00205DA2" w:rsidRDefault="00205DA2" w:rsidP="006807DB">
      <w:r>
        <w:separator/>
      </w:r>
    </w:p>
  </w:endnote>
  <w:endnote w:type="continuationSeparator" w:id="0">
    <w:p w14:paraId="441FE33C" w14:textId="77777777" w:rsidR="00205DA2" w:rsidRDefault="00205DA2" w:rsidP="00680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8433" w14:textId="77777777" w:rsidR="0059226B" w:rsidRDefault="0059226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96"/>
      <w:gridCol w:w="6996"/>
    </w:tblGrid>
    <w:tr w:rsidR="009C494E" w14:paraId="7CCF28CC" w14:textId="77777777" w:rsidTr="009E4CA1">
      <w:tc>
        <w:tcPr>
          <w:tcW w:w="6996" w:type="dxa"/>
        </w:tcPr>
        <w:p w14:paraId="5A8B50C9" w14:textId="77777777" w:rsidR="009C494E" w:rsidRDefault="00802DB7" w:rsidP="009E4CA1">
          <w:pPr>
            <w:pStyle w:val="Voettekst"/>
            <w:rPr>
              <w:rFonts w:asciiTheme="minorHAnsi" w:hAnsiTheme="minorHAnsi" w:cstheme="minorHAnsi"/>
              <w:sz w:val="20"/>
              <w:szCs w:val="20"/>
              <w:lang w:val="it-IT"/>
            </w:rPr>
          </w:pPr>
          <w:r>
            <w:rPr>
              <w:rFonts w:asciiTheme="minorHAnsi" w:hAnsiTheme="minorHAnsi" w:cstheme="minorHAnsi"/>
              <w:sz w:val="20"/>
              <w:szCs w:val="20"/>
              <w:lang w:val="it-IT"/>
            </w:rPr>
            <w:t>VCU - Risico Scan Uitzendkrachten</w:t>
          </w:r>
          <w:r w:rsidR="006531B1">
            <w:rPr>
              <w:rFonts w:asciiTheme="minorHAnsi" w:hAnsiTheme="minorHAnsi" w:cstheme="minorHAnsi"/>
              <w:sz w:val="20"/>
              <w:szCs w:val="20"/>
              <w:lang w:val="it-IT"/>
            </w:rPr>
            <w:t xml:space="preserve"> V1</w:t>
          </w:r>
        </w:p>
      </w:tc>
      <w:tc>
        <w:tcPr>
          <w:tcW w:w="6996" w:type="dxa"/>
        </w:tcPr>
        <w:p w14:paraId="2DA70DF5" w14:textId="77777777" w:rsidR="009C494E" w:rsidRDefault="009C494E" w:rsidP="009C494E">
          <w:pPr>
            <w:pStyle w:val="Voettekst"/>
            <w:jc w:val="right"/>
            <w:rPr>
              <w:rFonts w:asciiTheme="minorHAnsi" w:hAnsiTheme="minorHAnsi" w:cstheme="minorHAnsi"/>
              <w:sz w:val="20"/>
              <w:szCs w:val="20"/>
              <w:lang w:val="it-IT"/>
            </w:rPr>
          </w:pP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t xml:space="preserve">Pagina </w: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instrText xml:space="preserve"> PAGE   \* MERGEFORMAT </w:instrTex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>
            <w:rPr>
              <w:rFonts w:asciiTheme="minorHAnsi" w:hAnsiTheme="minorHAnsi" w:cstheme="minorHAnsi"/>
              <w:sz w:val="20"/>
              <w:szCs w:val="20"/>
            </w:rPr>
            <w:t>2</w: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end"/>
          </w: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t xml:space="preserve"> van </w: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instrText xml:space="preserve"> NUMPAGES   \* MERGEFORMAT </w:instrTex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>
            <w:rPr>
              <w:rFonts w:asciiTheme="minorHAnsi" w:hAnsiTheme="minorHAnsi" w:cstheme="minorHAnsi"/>
              <w:sz w:val="20"/>
              <w:szCs w:val="20"/>
            </w:rPr>
            <w:t>8</w:t>
          </w:r>
          <w:r w:rsidRPr="00F63A58">
            <w:rPr>
              <w:rFonts w:asciiTheme="minorHAnsi" w:hAnsiTheme="minorHAnsi" w:cstheme="minorHAnsi"/>
              <w:noProof/>
              <w:sz w:val="20"/>
              <w:szCs w:val="20"/>
            </w:rPr>
            <w:fldChar w:fldCharType="end"/>
          </w:r>
        </w:p>
      </w:tc>
    </w:tr>
  </w:tbl>
  <w:p w14:paraId="325D0E2D" w14:textId="77777777" w:rsidR="00926307" w:rsidRPr="00F63A58" w:rsidRDefault="00926307" w:rsidP="009E4CA1">
    <w:pPr>
      <w:pStyle w:val="Voettekst"/>
      <w:rPr>
        <w:rFonts w:asciiTheme="minorHAnsi" w:hAnsiTheme="minorHAnsi" w:cstheme="minorHAnsi"/>
        <w:sz w:val="20"/>
        <w:szCs w:val="2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1006F" w14:textId="77777777" w:rsidR="0059226B" w:rsidRDefault="005922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D37F" w14:textId="77777777" w:rsidR="00205DA2" w:rsidRDefault="00205DA2" w:rsidP="006807DB">
      <w:r>
        <w:separator/>
      </w:r>
    </w:p>
  </w:footnote>
  <w:footnote w:type="continuationSeparator" w:id="0">
    <w:p w14:paraId="5944EEBD" w14:textId="77777777" w:rsidR="00205DA2" w:rsidRDefault="00205DA2" w:rsidP="00680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D094" w14:textId="77777777" w:rsidR="0059226B" w:rsidRDefault="0059226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73DB" w14:textId="77777777" w:rsidR="00926307" w:rsidRPr="00CF614B" w:rsidRDefault="001C49D3" w:rsidP="00926307">
    <w:pPr>
      <w:spacing w:after="200" w:line="259" w:lineRule="auto"/>
      <w:jc w:val="center"/>
      <w:rPr>
        <w:rFonts w:asciiTheme="minorHAnsi" w:eastAsiaTheme="minorHAnsi" w:hAnsiTheme="minorHAnsi" w:cstheme="minorHAnsi"/>
        <w:b/>
        <w:bCs/>
        <w:color w:val="004D59"/>
        <w:sz w:val="28"/>
        <w:szCs w:val="28"/>
        <w:lang w:eastAsia="en-US"/>
      </w:rPr>
    </w:pPr>
    <w:r w:rsidRPr="00CF614B">
      <w:rPr>
        <w:noProof/>
        <w:color w:val="004D59"/>
      </w:rPr>
      <w:drawing>
        <wp:anchor distT="0" distB="0" distL="114300" distR="114300" simplePos="0" relativeHeight="251656704" behindDoc="1" locked="0" layoutInCell="1" allowOverlap="1" wp14:anchorId="2BE0DD8E" wp14:editId="39866A4C">
          <wp:simplePos x="0" y="0"/>
          <wp:positionH relativeFrom="margin">
            <wp:posOffset>7912100</wp:posOffset>
          </wp:positionH>
          <wp:positionV relativeFrom="paragraph">
            <wp:posOffset>-158750</wp:posOffset>
          </wp:positionV>
          <wp:extent cx="1027430" cy="578485"/>
          <wp:effectExtent l="0" t="0" r="127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80" t="7398" r="16658" b="21085"/>
                  <a:stretch>
                    <a:fillRect/>
                  </a:stretch>
                </pic:blipFill>
                <pic:spPr bwMode="auto">
                  <a:xfrm>
                    <a:off x="0" y="0"/>
                    <a:ext cx="102743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35C6" w:rsidRPr="00CF614B">
      <w:rPr>
        <w:rFonts w:asciiTheme="minorHAnsi" w:eastAsiaTheme="minorHAnsi" w:hAnsiTheme="minorHAnsi" w:cstheme="minorHAnsi"/>
        <w:b/>
        <w:bCs/>
        <w:noProof/>
        <w:color w:val="004D59"/>
        <w:sz w:val="28"/>
        <w:szCs w:val="28"/>
        <w:lang w:eastAsia="en-US"/>
      </w:rPr>
      <w:drawing>
        <wp:anchor distT="0" distB="0" distL="114300" distR="114300" simplePos="0" relativeHeight="251657728" behindDoc="0" locked="0" layoutInCell="1" allowOverlap="1" wp14:anchorId="3EE406CE" wp14:editId="7B6BF217">
          <wp:simplePos x="0" y="0"/>
          <wp:positionH relativeFrom="column">
            <wp:posOffset>-34589</wp:posOffset>
          </wp:positionH>
          <wp:positionV relativeFrom="paragraph">
            <wp:posOffset>-62118</wp:posOffset>
          </wp:positionV>
          <wp:extent cx="844550" cy="376209"/>
          <wp:effectExtent l="0" t="0" r="0" b="5080"/>
          <wp:wrapNone/>
          <wp:docPr id="908675423" name="Afbeelding 1" descr="SSW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675423" name="Afbeelding 1" descr="SSW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97" t="28029" r="19540" b="27667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376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6307" w:rsidRPr="00CF614B">
      <w:rPr>
        <w:rFonts w:asciiTheme="minorHAnsi" w:eastAsiaTheme="minorHAnsi" w:hAnsiTheme="minorHAnsi" w:cstheme="minorHAnsi"/>
        <w:b/>
        <w:bCs/>
        <w:color w:val="004D59"/>
        <w:sz w:val="28"/>
        <w:szCs w:val="28"/>
        <w:lang w:eastAsia="en-US"/>
      </w:rPr>
      <w:t>Risico Scan Uitzendkrachten</w:t>
    </w:r>
  </w:p>
  <w:p w14:paraId="0A717C84" w14:textId="77777777" w:rsidR="00475B8A" w:rsidRDefault="00475B8A" w:rsidP="00926307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2346" w14:textId="77777777" w:rsidR="0059226B" w:rsidRDefault="005922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D20DF"/>
    <w:multiLevelType w:val="multilevel"/>
    <w:tmpl w:val="60CE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92A78"/>
    <w:multiLevelType w:val="hybridMultilevel"/>
    <w:tmpl w:val="0B08B714"/>
    <w:lvl w:ilvl="0" w:tplc="17240C16">
      <w:start w:val="1"/>
      <w:numFmt w:val="bullet"/>
      <w:lvlText w:val=""/>
      <w:lvlJc w:val="left"/>
      <w:pPr>
        <w:ind w:left="7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14939"/>
    <w:multiLevelType w:val="multilevel"/>
    <w:tmpl w:val="9C8C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50997"/>
    <w:multiLevelType w:val="hybridMultilevel"/>
    <w:tmpl w:val="7D801E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B2926"/>
    <w:multiLevelType w:val="multilevel"/>
    <w:tmpl w:val="BF5A8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692D46"/>
    <w:multiLevelType w:val="hybridMultilevel"/>
    <w:tmpl w:val="5CCEDE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76FDB"/>
    <w:multiLevelType w:val="hybridMultilevel"/>
    <w:tmpl w:val="ECE0DE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C0E91"/>
    <w:multiLevelType w:val="hybridMultilevel"/>
    <w:tmpl w:val="58B2002A"/>
    <w:lvl w:ilvl="0" w:tplc="D468442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20220"/>
    <w:multiLevelType w:val="hybridMultilevel"/>
    <w:tmpl w:val="8CB69E84"/>
    <w:lvl w:ilvl="0" w:tplc="E58A858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02061E"/>
    <w:multiLevelType w:val="hybridMultilevel"/>
    <w:tmpl w:val="021071DA"/>
    <w:lvl w:ilvl="0" w:tplc="17240C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FF000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06E6C"/>
    <w:multiLevelType w:val="hybridMultilevel"/>
    <w:tmpl w:val="2D08F06E"/>
    <w:lvl w:ilvl="0" w:tplc="A098825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E3A94"/>
    <w:multiLevelType w:val="multilevel"/>
    <w:tmpl w:val="FE882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E65F91"/>
    <w:multiLevelType w:val="hybridMultilevel"/>
    <w:tmpl w:val="A70641BA"/>
    <w:lvl w:ilvl="0" w:tplc="6792DA2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1869830505">
    <w:abstractNumId w:val="8"/>
  </w:num>
  <w:num w:numId="2" w16cid:durableId="58095273">
    <w:abstractNumId w:val="7"/>
  </w:num>
  <w:num w:numId="3" w16cid:durableId="1444425766">
    <w:abstractNumId w:val="9"/>
  </w:num>
  <w:num w:numId="4" w16cid:durableId="1427339753">
    <w:abstractNumId w:val="1"/>
  </w:num>
  <w:num w:numId="5" w16cid:durableId="833686426">
    <w:abstractNumId w:val="10"/>
  </w:num>
  <w:num w:numId="6" w16cid:durableId="86657146">
    <w:abstractNumId w:val="3"/>
  </w:num>
  <w:num w:numId="7" w16cid:durableId="1370298421">
    <w:abstractNumId w:val="6"/>
  </w:num>
  <w:num w:numId="8" w16cid:durableId="365450002">
    <w:abstractNumId w:val="5"/>
  </w:num>
  <w:num w:numId="9" w16cid:durableId="1574126554">
    <w:abstractNumId w:val="2"/>
  </w:num>
  <w:num w:numId="10" w16cid:durableId="698774220">
    <w:abstractNumId w:val="0"/>
  </w:num>
  <w:num w:numId="11" w16cid:durableId="1550385446">
    <w:abstractNumId w:val="11"/>
  </w:num>
  <w:num w:numId="12" w16cid:durableId="439107086">
    <w:abstractNumId w:val="12"/>
  </w:num>
  <w:num w:numId="13" w16cid:durableId="63451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5C7"/>
    <w:rsid w:val="00002B6D"/>
    <w:rsid w:val="000127E8"/>
    <w:rsid w:val="00020EC0"/>
    <w:rsid w:val="000371B8"/>
    <w:rsid w:val="000443CF"/>
    <w:rsid w:val="00050431"/>
    <w:rsid w:val="000505C6"/>
    <w:rsid w:val="0005644E"/>
    <w:rsid w:val="00056C17"/>
    <w:rsid w:val="000621E7"/>
    <w:rsid w:val="000714A7"/>
    <w:rsid w:val="00083195"/>
    <w:rsid w:val="00086C50"/>
    <w:rsid w:val="000A0814"/>
    <w:rsid w:val="000A0B91"/>
    <w:rsid w:val="000A41CA"/>
    <w:rsid w:val="000A7111"/>
    <w:rsid w:val="000A7AA2"/>
    <w:rsid w:val="000B0E76"/>
    <w:rsid w:val="000B16F7"/>
    <w:rsid w:val="000B2645"/>
    <w:rsid w:val="000B5498"/>
    <w:rsid w:val="000C04AB"/>
    <w:rsid w:val="000D1F94"/>
    <w:rsid w:val="000E0826"/>
    <w:rsid w:val="000E78E0"/>
    <w:rsid w:val="000F0009"/>
    <w:rsid w:val="000F0BAF"/>
    <w:rsid w:val="000F5223"/>
    <w:rsid w:val="001107F4"/>
    <w:rsid w:val="001236D9"/>
    <w:rsid w:val="00125135"/>
    <w:rsid w:val="00125DBB"/>
    <w:rsid w:val="00130C20"/>
    <w:rsid w:val="00135154"/>
    <w:rsid w:val="00136BEA"/>
    <w:rsid w:val="00145217"/>
    <w:rsid w:val="00145A99"/>
    <w:rsid w:val="00151864"/>
    <w:rsid w:val="00152ED8"/>
    <w:rsid w:val="00164C88"/>
    <w:rsid w:val="00166E5C"/>
    <w:rsid w:val="00172211"/>
    <w:rsid w:val="00174F0B"/>
    <w:rsid w:val="001765BA"/>
    <w:rsid w:val="00182325"/>
    <w:rsid w:val="0018243F"/>
    <w:rsid w:val="001852D7"/>
    <w:rsid w:val="001901CE"/>
    <w:rsid w:val="001A23E7"/>
    <w:rsid w:val="001A6A58"/>
    <w:rsid w:val="001C3159"/>
    <w:rsid w:val="001C49D3"/>
    <w:rsid w:val="001C5B6E"/>
    <w:rsid w:val="001C65BA"/>
    <w:rsid w:val="001D2B8D"/>
    <w:rsid w:val="001D3B0F"/>
    <w:rsid w:val="002058C9"/>
    <w:rsid w:val="00205DA2"/>
    <w:rsid w:val="00206343"/>
    <w:rsid w:val="002106FB"/>
    <w:rsid w:val="00212AB5"/>
    <w:rsid w:val="00217711"/>
    <w:rsid w:val="00234621"/>
    <w:rsid w:val="0024446F"/>
    <w:rsid w:val="00252F7C"/>
    <w:rsid w:val="00254F5F"/>
    <w:rsid w:val="0026469C"/>
    <w:rsid w:val="00266708"/>
    <w:rsid w:val="00270DC9"/>
    <w:rsid w:val="00274460"/>
    <w:rsid w:val="00277C14"/>
    <w:rsid w:val="0028039A"/>
    <w:rsid w:val="00286E19"/>
    <w:rsid w:val="00292A83"/>
    <w:rsid w:val="0029479E"/>
    <w:rsid w:val="00296A02"/>
    <w:rsid w:val="002B27C7"/>
    <w:rsid w:val="002B3748"/>
    <w:rsid w:val="002B7D7F"/>
    <w:rsid w:val="002C470B"/>
    <w:rsid w:val="002D19D0"/>
    <w:rsid w:val="002E36CD"/>
    <w:rsid w:val="002E5402"/>
    <w:rsid w:val="002E7314"/>
    <w:rsid w:val="002F48FE"/>
    <w:rsid w:val="002F7B9A"/>
    <w:rsid w:val="002F7FCF"/>
    <w:rsid w:val="003100D4"/>
    <w:rsid w:val="00325111"/>
    <w:rsid w:val="00336C5F"/>
    <w:rsid w:val="003439A7"/>
    <w:rsid w:val="00347212"/>
    <w:rsid w:val="00354367"/>
    <w:rsid w:val="003575A1"/>
    <w:rsid w:val="0036158B"/>
    <w:rsid w:val="00370FEC"/>
    <w:rsid w:val="00374920"/>
    <w:rsid w:val="00380682"/>
    <w:rsid w:val="00383B98"/>
    <w:rsid w:val="00390689"/>
    <w:rsid w:val="003B4307"/>
    <w:rsid w:val="003B5755"/>
    <w:rsid w:val="003B60FC"/>
    <w:rsid w:val="003C03D2"/>
    <w:rsid w:val="003C2C98"/>
    <w:rsid w:val="003C6123"/>
    <w:rsid w:val="003D43CE"/>
    <w:rsid w:val="003D7183"/>
    <w:rsid w:val="003E1C38"/>
    <w:rsid w:val="003E7880"/>
    <w:rsid w:val="003F01D9"/>
    <w:rsid w:val="003F1D97"/>
    <w:rsid w:val="003F4B96"/>
    <w:rsid w:val="00403FD2"/>
    <w:rsid w:val="004048E2"/>
    <w:rsid w:val="00406892"/>
    <w:rsid w:val="0041069F"/>
    <w:rsid w:val="00415A84"/>
    <w:rsid w:val="0041761A"/>
    <w:rsid w:val="00420953"/>
    <w:rsid w:val="00423C0E"/>
    <w:rsid w:val="00424BFB"/>
    <w:rsid w:val="00427356"/>
    <w:rsid w:val="004327C8"/>
    <w:rsid w:val="0043376F"/>
    <w:rsid w:val="00435051"/>
    <w:rsid w:val="00443D5E"/>
    <w:rsid w:val="0044551C"/>
    <w:rsid w:val="00445BB4"/>
    <w:rsid w:val="00452EAB"/>
    <w:rsid w:val="00467648"/>
    <w:rsid w:val="004730AE"/>
    <w:rsid w:val="00473779"/>
    <w:rsid w:val="00475B8A"/>
    <w:rsid w:val="00481C40"/>
    <w:rsid w:val="00491FCA"/>
    <w:rsid w:val="00495BCC"/>
    <w:rsid w:val="00495CE8"/>
    <w:rsid w:val="004A242E"/>
    <w:rsid w:val="004A699A"/>
    <w:rsid w:val="004B6472"/>
    <w:rsid w:val="004B69FC"/>
    <w:rsid w:val="004C75C7"/>
    <w:rsid w:val="004D32D5"/>
    <w:rsid w:val="004E723B"/>
    <w:rsid w:val="004F043C"/>
    <w:rsid w:val="005260FC"/>
    <w:rsid w:val="00533733"/>
    <w:rsid w:val="00534C1B"/>
    <w:rsid w:val="0054123C"/>
    <w:rsid w:val="00541DA2"/>
    <w:rsid w:val="00560D89"/>
    <w:rsid w:val="005640B4"/>
    <w:rsid w:val="00564A10"/>
    <w:rsid w:val="005828C8"/>
    <w:rsid w:val="005835AB"/>
    <w:rsid w:val="00586EB6"/>
    <w:rsid w:val="0059226B"/>
    <w:rsid w:val="005925E9"/>
    <w:rsid w:val="00593196"/>
    <w:rsid w:val="005A045E"/>
    <w:rsid w:val="005A07B0"/>
    <w:rsid w:val="005A300F"/>
    <w:rsid w:val="005A3AA7"/>
    <w:rsid w:val="005A4ED0"/>
    <w:rsid w:val="005B32A5"/>
    <w:rsid w:val="005B70E4"/>
    <w:rsid w:val="005C1F0C"/>
    <w:rsid w:val="005D4390"/>
    <w:rsid w:val="005D4E6E"/>
    <w:rsid w:val="005E005F"/>
    <w:rsid w:val="005E444B"/>
    <w:rsid w:val="005F1469"/>
    <w:rsid w:val="00610164"/>
    <w:rsid w:val="006156CA"/>
    <w:rsid w:val="00620F09"/>
    <w:rsid w:val="00630953"/>
    <w:rsid w:val="006314A9"/>
    <w:rsid w:val="00631D7D"/>
    <w:rsid w:val="0063216B"/>
    <w:rsid w:val="006339C7"/>
    <w:rsid w:val="00642BAE"/>
    <w:rsid w:val="006451AA"/>
    <w:rsid w:val="006531B1"/>
    <w:rsid w:val="00673669"/>
    <w:rsid w:val="00680330"/>
    <w:rsid w:val="006807DB"/>
    <w:rsid w:val="00681105"/>
    <w:rsid w:val="006A563C"/>
    <w:rsid w:val="006C2598"/>
    <w:rsid w:val="006C6622"/>
    <w:rsid w:val="006D3619"/>
    <w:rsid w:val="006D3F65"/>
    <w:rsid w:val="006E0ED7"/>
    <w:rsid w:val="006E126B"/>
    <w:rsid w:val="00702CEE"/>
    <w:rsid w:val="007220CB"/>
    <w:rsid w:val="00723EBA"/>
    <w:rsid w:val="00734DD7"/>
    <w:rsid w:val="00757F60"/>
    <w:rsid w:val="00773BFE"/>
    <w:rsid w:val="00782A2C"/>
    <w:rsid w:val="00796821"/>
    <w:rsid w:val="007A0541"/>
    <w:rsid w:val="007A7C80"/>
    <w:rsid w:val="007B1C38"/>
    <w:rsid w:val="007C45E4"/>
    <w:rsid w:val="007C48B7"/>
    <w:rsid w:val="007D0440"/>
    <w:rsid w:val="007E2DF6"/>
    <w:rsid w:val="007F3699"/>
    <w:rsid w:val="00801DA0"/>
    <w:rsid w:val="00802DB7"/>
    <w:rsid w:val="00814FD6"/>
    <w:rsid w:val="00815474"/>
    <w:rsid w:val="0081654D"/>
    <w:rsid w:val="00830FD4"/>
    <w:rsid w:val="0083759B"/>
    <w:rsid w:val="00853FEB"/>
    <w:rsid w:val="008548D7"/>
    <w:rsid w:val="00855D4B"/>
    <w:rsid w:val="0086500F"/>
    <w:rsid w:val="00870749"/>
    <w:rsid w:val="0089349D"/>
    <w:rsid w:val="00896E45"/>
    <w:rsid w:val="008971D2"/>
    <w:rsid w:val="008A3436"/>
    <w:rsid w:val="008A3E16"/>
    <w:rsid w:val="008A53B6"/>
    <w:rsid w:val="008B2799"/>
    <w:rsid w:val="008B31C9"/>
    <w:rsid w:val="008C0CC6"/>
    <w:rsid w:val="008C1C03"/>
    <w:rsid w:val="008C2C92"/>
    <w:rsid w:val="008C5614"/>
    <w:rsid w:val="008D1FCB"/>
    <w:rsid w:val="008D37C3"/>
    <w:rsid w:val="008D3804"/>
    <w:rsid w:val="008D64E4"/>
    <w:rsid w:val="008D785C"/>
    <w:rsid w:val="008E0F5F"/>
    <w:rsid w:val="008E1194"/>
    <w:rsid w:val="008F09AE"/>
    <w:rsid w:val="008F35C6"/>
    <w:rsid w:val="009027D2"/>
    <w:rsid w:val="00904195"/>
    <w:rsid w:val="00910B0B"/>
    <w:rsid w:val="009133F4"/>
    <w:rsid w:val="00925094"/>
    <w:rsid w:val="00926307"/>
    <w:rsid w:val="00952487"/>
    <w:rsid w:val="00954392"/>
    <w:rsid w:val="009561A8"/>
    <w:rsid w:val="0097238B"/>
    <w:rsid w:val="00977003"/>
    <w:rsid w:val="00982D52"/>
    <w:rsid w:val="009A11BF"/>
    <w:rsid w:val="009A7289"/>
    <w:rsid w:val="009A7E86"/>
    <w:rsid w:val="009B4C3A"/>
    <w:rsid w:val="009C000A"/>
    <w:rsid w:val="009C038E"/>
    <w:rsid w:val="009C494E"/>
    <w:rsid w:val="009D4859"/>
    <w:rsid w:val="009E2682"/>
    <w:rsid w:val="009E2F83"/>
    <w:rsid w:val="009E4CA1"/>
    <w:rsid w:val="009E7CFB"/>
    <w:rsid w:val="009F51CD"/>
    <w:rsid w:val="009F5A03"/>
    <w:rsid w:val="00A2041C"/>
    <w:rsid w:val="00A21D36"/>
    <w:rsid w:val="00A2206D"/>
    <w:rsid w:val="00A43E55"/>
    <w:rsid w:val="00A475F9"/>
    <w:rsid w:val="00A6121E"/>
    <w:rsid w:val="00A633BA"/>
    <w:rsid w:val="00A72C2D"/>
    <w:rsid w:val="00A75E4D"/>
    <w:rsid w:val="00A8718E"/>
    <w:rsid w:val="00A94AB9"/>
    <w:rsid w:val="00AA20E1"/>
    <w:rsid w:val="00AA6E5D"/>
    <w:rsid w:val="00AB2641"/>
    <w:rsid w:val="00AB776B"/>
    <w:rsid w:val="00AD5909"/>
    <w:rsid w:val="00AE353B"/>
    <w:rsid w:val="00AE62B4"/>
    <w:rsid w:val="00AE7A36"/>
    <w:rsid w:val="00AF2A24"/>
    <w:rsid w:val="00B000C0"/>
    <w:rsid w:val="00B039DC"/>
    <w:rsid w:val="00B03FD8"/>
    <w:rsid w:val="00B214B7"/>
    <w:rsid w:val="00B215B2"/>
    <w:rsid w:val="00B24ED1"/>
    <w:rsid w:val="00B52FB3"/>
    <w:rsid w:val="00B5588C"/>
    <w:rsid w:val="00B663EF"/>
    <w:rsid w:val="00B76B04"/>
    <w:rsid w:val="00B76B62"/>
    <w:rsid w:val="00B852A4"/>
    <w:rsid w:val="00B85A78"/>
    <w:rsid w:val="00B91926"/>
    <w:rsid w:val="00B93608"/>
    <w:rsid w:val="00BA4CF2"/>
    <w:rsid w:val="00BA740F"/>
    <w:rsid w:val="00BA794A"/>
    <w:rsid w:val="00BB6D7F"/>
    <w:rsid w:val="00BC4C6C"/>
    <w:rsid w:val="00BC6D69"/>
    <w:rsid w:val="00BC6DB0"/>
    <w:rsid w:val="00BD09F4"/>
    <w:rsid w:val="00BD137B"/>
    <w:rsid w:val="00BD1DF0"/>
    <w:rsid w:val="00BE5B08"/>
    <w:rsid w:val="00BE6219"/>
    <w:rsid w:val="00BE7A52"/>
    <w:rsid w:val="00C14D02"/>
    <w:rsid w:val="00C14FEC"/>
    <w:rsid w:val="00C15C3A"/>
    <w:rsid w:val="00C216EB"/>
    <w:rsid w:val="00C21EC8"/>
    <w:rsid w:val="00C30A78"/>
    <w:rsid w:val="00C31124"/>
    <w:rsid w:val="00C36E4E"/>
    <w:rsid w:val="00C42339"/>
    <w:rsid w:val="00C424B0"/>
    <w:rsid w:val="00C4327D"/>
    <w:rsid w:val="00C4677A"/>
    <w:rsid w:val="00C63B9F"/>
    <w:rsid w:val="00C64FAF"/>
    <w:rsid w:val="00C662D2"/>
    <w:rsid w:val="00C728E0"/>
    <w:rsid w:val="00C748D0"/>
    <w:rsid w:val="00C86898"/>
    <w:rsid w:val="00CA6217"/>
    <w:rsid w:val="00CC439E"/>
    <w:rsid w:val="00CC69FC"/>
    <w:rsid w:val="00CE0112"/>
    <w:rsid w:val="00CE0B39"/>
    <w:rsid w:val="00CF07C6"/>
    <w:rsid w:val="00CF614B"/>
    <w:rsid w:val="00CF71CB"/>
    <w:rsid w:val="00D03200"/>
    <w:rsid w:val="00D040B5"/>
    <w:rsid w:val="00D05B46"/>
    <w:rsid w:val="00D210A4"/>
    <w:rsid w:val="00D26450"/>
    <w:rsid w:val="00D30175"/>
    <w:rsid w:val="00D41E40"/>
    <w:rsid w:val="00D45A4B"/>
    <w:rsid w:val="00D50A75"/>
    <w:rsid w:val="00D5446F"/>
    <w:rsid w:val="00D62A19"/>
    <w:rsid w:val="00D64C02"/>
    <w:rsid w:val="00D65948"/>
    <w:rsid w:val="00D726B7"/>
    <w:rsid w:val="00D75092"/>
    <w:rsid w:val="00D8541E"/>
    <w:rsid w:val="00D90767"/>
    <w:rsid w:val="00D910FA"/>
    <w:rsid w:val="00D93C9D"/>
    <w:rsid w:val="00D9544A"/>
    <w:rsid w:val="00DB0788"/>
    <w:rsid w:val="00DB3DCF"/>
    <w:rsid w:val="00DB5F47"/>
    <w:rsid w:val="00DB6CDF"/>
    <w:rsid w:val="00DE3FED"/>
    <w:rsid w:val="00DE54DE"/>
    <w:rsid w:val="00DE7627"/>
    <w:rsid w:val="00DF1A89"/>
    <w:rsid w:val="00E02381"/>
    <w:rsid w:val="00E06E37"/>
    <w:rsid w:val="00E07D62"/>
    <w:rsid w:val="00E109CF"/>
    <w:rsid w:val="00E13A56"/>
    <w:rsid w:val="00E14F0B"/>
    <w:rsid w:val="00E207AA"/>
    <w:rsid w:val="00E26C01"/>
    <w:rsid w:val="00E33314"/>
    <w:rsid w:val="00E36660"/>
    <w:rsid w:val="00E3750F"/>
    <w:rsid w:val="00E40C36"/>
    <w:rsid w:val="00E42D8F"/>
    <w:rsid w:val="00E5283B"/>
    <w:rsid w:val="00E540EA"/>
    <w:rsid w:val="00E63B2F"/>
    <w:rsid w:val="00E71626"/>
    <w:rsid w:val="00E73D2A"/>
    <w:rsid w:val="00E74C8E"/>
    <w:rsid w:val="00E76E72"/>
    <w:rsid w:val="00E85F8C"/>
    <w:rsid w:val="00EA5BE3"/>
    <w:rsid w:val="00EB2165"/>
    <w:rsid w:val="00ED05AC"/>
    <w:rsid w:val="00ED3838"/>
    <w:rsid w:val="00EE315C"/>
    <w:rsid w:val="00EE66D2"/>
    <w:rsid w:val="00EF2124"/>
    <w:rsid w:val="00EF3666"/>
    <w:rsid w:val="00F05D71"/>
    <w:rsid w:val="00F079A4"/>
    <w:rsid w:val="00F12504"/>
    <w:rsid w:val="00F17CEB"/>
    <w:rsid w:val="00F2003F"/>
    <w:rsid w:val="00F3053A"/>
    <w:rsid w:val="00F31B58"/>
    <w:rsid w:val="00F4119F"/>
    <w:rsid w:val="00F43BF6"/>
    <w:rsid w:val="00F47FF9"/>
    <w:rsid w:val="00F57995"/>
    <w:rsid w:val="00F63A58"/>
    <w:rsid w:val="00F656A9"/>
    <w:rsid w:val="00F67F97"/>
    <w:rsid w:val="00F72E12"/>
    <w:rsid w:val="00F84E65"/>
    <w:rsid w:val="00F95976"/>
    <w:rsid w:val="00FB409A"/>
    <w:rsid w:val="00FB5417"/>
    <w:rsid w:val="00FC2976"/>
    <w:rsid w:val="00FD5183"/>
    <w:rsid w:val="00FE1016"/>
    <w:rsid w:val="00FE5576"/>
    <w:rsid w:val="00FE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B5680"/>
  <w15:docId w15:val="{4EFE507A-AFA8-4E42-9A4E-228B7FAA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E40C36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rsid w:val="00E40C36"/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E4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07D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07D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807D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07DB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4C0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4C0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21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11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11B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11BF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11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11BF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i-provider">
    <w:name w:val="ui-provider"/>
    <w:basedOn w:val="Standaardalinea-lettertype"/>
    <w:rsid w:val="00473779"/>
  </w:style>
  <w:style w:type="paragraph" w:styleId="Geenafstand">
    <w:name w:val="No Spacing"/>
    <w:uiPriority w:val="1"/>
    <w:qFormat/>
    <w:rsid w:val="00B93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Geenafstand1">
    <w:name w:val="Geen afstand1"/>
    <w:basedOn w:val="Standaard"/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jannekeWagenaar\OneDrive%20-%20Stichting%20Samenwerken%20voor%20Veiligheid\Bedrijfscertificatie%20-%20Documenten\Bedrijfscertificatie\VCU\VCU%202026\VCU_Risico%20Scan%20Uitzendkrachten_V1_Word-desktop.dotx" TargetMode="External"/></Relationships>
</file>

<file path=word/theme/theme1.xml><?xml version="1.0" encoding="utf-8"?>
<a:theme xmlns:a="http://schemas.openxmlformats.org/drawingml/2006/main" name="Office 2013 - 2022 Thema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221E1EDDC6F442990459F0635E0672" ma:contentTypeVersion="19" ma:contentTypeDescription="Een nieuw document maken." ma:contentTypeScope="" ma:versionID="54523ff12c6e33d8c8df05011b9e525d">
  <xsd:schema xmlns:xsd="http://www.w3.org/2001/XMLSchema" xmlns:xs="http://www.w3.org/2001/XMLSchema" xmlns:p="http://schemas.microsoft.com/office/2006/metadata/properties" xmlns:ns2="f7f33cb5-f3a0-42ab-bc95-435712786bc6" xmlns:ns3="917edc9b-a8f5-40b8-ad9c-9125e8720177" targetNamespace="http://schemas.microsoft.com/office/2006/metadata/properties" ma:root="true" ma:fieldsID="ad08ca569cf50c05bb6d3e6d30abc72f" ns2:_="" ns3:_="">
    <xsd:import namespace="f7f33cb5-f3a0-42ab-bc95-435712786bc6"/>
    <xsd:import namespace="917edc9b-a8f5-40b8-ad9c-9125e8720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33cb5-f3a0-42ab-bc95-435712786b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bd24274-df7d-4360-a95c-e4f129e74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edc9b-a8f5-40b8-ad9c-9125e8720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cc5913-dfce-47b8-bce4-0146de6dd417}" ma:internalName="TaxCatchAll" ma:showField="CatchAllData" ma:web="917edc9b-a8f5-40b8-ad9c-9125e8720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7edc9b-a8f5-40b8-ad9c-9125e8720177" xsi:nil="true"/>
    <lcf76f155ced4ddcb4097134ff3c332f xmlns="f7f33cb5-f3a0-42ab-bc95-435712786b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265129-C14E-4669-B84B-E75551DDC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33cb5-f3a0-42ab-bc95-435712786bc6"/>
    <ds:schemaRef ds:uri="917edc9b-a8f5-40b8-ad9c-9125e8720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3D45D-5E48-4E23-9132-E11330C7F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A23F7-05A7-457C-B0B9-8BD0CB3B76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D5CC66-F8D4-48A6-BE51-5F9CC2D82ABF}">
  <ds:schemaRefs>
    <ds:schemaRef ds:uri="http://schemas.microsoft.com/office/2006/metadata/properties"/>
    <ds:schemaRef ds:uri="http://schemas.microsoft.com/office/infopath/2007/PartnerControls"/>
    <ds:schemaRef ds:uri="917edc9b-a8f5-40b8-ad9c-9125e8720177"/>
    <ds:schemaRef ds:uri="f7f33cb5-f3a0-42ab-bc95-435712786b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VCU_Risico Scan Uitzendkrachten_V1_Word-desktop</Template>
  <TotalTime>0</TotalTime>
  <Pages>8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Arbo Support bv</Company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Jojanneke Wagenaar</dc:creator>
  <cp:lastModifiedBy>Jojanneke Wagenaar</cp:lastModifiedBy>
  <cp:revision>1</cp:revision>
  <dcterms:created xsi:type="dcterms:W3CDTF">2026-10-30T14:17:00Z</dcterms:created>
  <dcterms:modified xsi:type="dcterms:W3CDTF">2026-10-30T14:18:00Z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0x0101007F221E1EDDC6F442990459F0635E0672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